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2"/>
      </w:tblGrid>
      <w:tr w:rsidR="009351FF" w:rsidTr="00EE4723">
        <w:trPr>
          <w:trHeight w:hRule="exact" w:val="10319"/>
        </w:trPr>
        <w:tc>
          <w:tcPr>
            <w:tcW w:w="9752" w:type="dxa"/>
          </w:tcPr>
          <w:p w:rsidR="009351FF" w:rsidRDefault="009351FF" w:rsidP="00EE4723"/>
        </w:tc>
      </w:tr>
      <w:tr w:rsidR="009351FF" w:rsidTr="00C10942">
        <w:trPr>
          <w:trHeight w:val="2268"/>
        </w:trPr>
        <w:tc>
          <w:tcPr>
            <w:tcW w:w="9752" w:type="dxa"/>
          </w:tcPr>
          <w:p w:rsidR="009351FF" w:rsidRPr="00E40422" w:rsidRDefault="00840EEC" w:rsidP="00EE4723">
            <w:pPr>
              <w:pStyle w:val="ForsideOverskrift"/>
              <w:rPr>
                <w:sz w:val="64"/>
                <w:szCs w:val="64"/>
              </w:rPr>
            </w:pPr>
            <w:r>
              <w:rPr>
                <w:sz w:val="64"/>
                <w:szCs w:val="64"/>
              </w:rPr>
              <w:lastRenderedPageBreak/>
              <w:t>S</w:t>
            </w:r>
            <w:r w:rsidR="00E46416" w:rsidRPr="00E40422">
              <w:rPr>
                <w:sz w:val="64"/>
                <w:szCs w:val="64"/>
              </w:rPr>
              <w:t>tiplan</w:t>
            </w:r>
            <w:r w:rsidR="00E40422" w:rsidRPr="00E40422">
              <w:rPr>
                <w:sz w:val="64"/>
                <w:szCs w:val="64"/>
              </w:rPr>
              <w:t xml:space="preserve"> 2018-2021</w:t>
            </w:r>
          </w:p>
          <w:p w:rsidR="009351FF" w:rsidRPr="00280D1F" w:rsidRDefault="00E46416" w:rsidP="00EE4723">
            <w:pPr>
              <w:pStyle w:val="ForsideUnderoverskrift"/>
            </w:pPr>
            <w:r>
              <w:t>Nordfyns Kommune</w:t>
            </w:r>
          </w:p>
        </w:tc>
      </w:tr>
      <w:tr w:rsidR="00C10942" w:rsidTr="00EE4723">
        <w:tc>
          <w:tcPr>
            <w:tcW w:w="9752" w:type="dxa"/>
          </w:tcPr>
          <w:p w:rsidR="00C10942" w:rsidRDefault="00C10942" w:rsidP="00C10942">
            <w:r>
              <w:t xml:space="preserve">Forfatter: </w:t>
            </w:r>
            <w:r w:rsidR="00590714">
              <w:t>Teknik, Erhverv og Kultur</w:t>
            </w:r>
          </w:p>
          <w:p w:rsidR="00C10942" w:rsidRDefault="00C10942" w:rsidP="00C10942">
            <w:r>
              <w:t xml:space="preserve">Revideret den </w:t>
            </w:r>
            <w:r w:rsidR="00BD2CBD">
              <w:t>20. februar 2019</w:t>
            </w:r>
          </w:p>
          <w:p w:rsidR="00C10942" w:rsidRDefault="00C10942" w:rsidP="00C10942">
            <w:r>
              <w:t xml:space="preserve">Dokument nr. </w:t>
            </w:r>
            <w:r w:rsidR="00BD2CBD">
              <w:t>D20</w:t>
            </w:r>
            <w:r w:rsidR="00A80B0A">
              <w:t>21</w:t>
            </w:r>
            <w:r w:rsidR="00BD2CBD">
              <w:t>-</w:t>
            </w:r>
            <w:r w:rsidR="00A80B0A">
              <w:t>19489</w:t>
            </w:r>
          </w:p>
          <w:p w:rsidR="005720E4" w:rsidRPr="002E0ABC" w:rsidRDefault="005720E4" w:rsidP="00E46416"/>
        </w:tc>
      </w:tr>
    </w:tbl>
    <w:p w:rsidR="003A5279" w:rsidRDefault="003A5279" w:rsidP="00A72A08">
      <w:bookmarkStart w:id="0" w:name="SD_FrontPage02"/>
      <w:bookmarkEnd w:id="0"/>
    </w:p>
    <w:p w:rsidR="003A5279" w:rsidRDefault="003A5279" w:rsidP="00A72A08"/>
    <w:p w:rsidR="003A5279" w:rsidRDefault="003A5279" w:rsidP="00A72A08">
      <w:pPr>
        <w:sectPr w:rsidR="003A5279" w:rsidSect="00141764">
          <w:footerReference w:type="even" r:id="rId8"/>
          <w:footerReference w:type="default" r:id="rId9"/>
          <w:headerReference w:type="first" r:id="rId10"/>
          <w:pgSz w:w="11906" w:h="16838" w:code="9"/>
          <w:pgMar w:top="680" w:right="680" w:bottom="680" w:left="680" w:header="284" w:footer="284" w:gutter="0"/>
          <w:cols w:space="907"/>
          <w:titlePg/>
          <w:docGrid w:linePitch="360"/>
        </w:sectPr>
      </w:pPr>
    </w:p>
    <w:p w:rsidR="005720E4" w:rsidRDefault="005720E4" w:rsidP="005720E4">
      <w:pPr>
        <w:pStyle w:val="Overskrift"/>
      </w:pPr>
      <w:bookmarkStart w:id="3" w:name="_GoBack"/>
      <w:bookmarkEnd w:id="3"/>
      <w:r>
        <w:lastRenderedPageBreak/>
        <w:t>Indhold</w:t>
      </w:r>
    </w:p>
    <w:p w:rsidR="00B55439" w:rsidRDefault="005720E4">
      <w:pPr>
        <w:pStyle w:val="Indholdsfortegnelse1"/>
        <w:tabs>
          <w:tab w:val="left" w:pos="371"/>
          <w:tab w:val="right" w:leader="dot" w:pos="8494"/>
        </w:tabs>
        <w:rPr>
          <w:rFonts w:asciiTheme="minorHAnsi" w:eastAsiaTheme="minorEastAsia" w:hAnsiTheme="minorHAnsi"/>
          <w:b w:val="0"/>
          <w:noProof/>
          <w:sz w:val="22"/>
          <w:szCs w:val="22"/>
          <w:lang w:eastAsia="da-DK"/>
        </w:rPr>
      </w:pPr>
      <w:r>
        <w:fldChar w:fldCharType="begin"/>
      </w:r>
      <w:r>
        <w:instrText xml:space="preserve"> TOC \o "1-2" \u </w:instrText>
      </w:r>
      <w:r>
        <w:fldChar w:fldCharType="separate"/>
      </w:r>
      <w:r w:rsidR="00B55439">
        <w:rPr>
          <w:noProof/>
        </w:rPr>
        <w:t>1.</w:t>
      </w:r>
      <w:r w:rsidR="00B55439">
        <w:rPr>
          <w:rFonts w:asciiTheme="minorHAnsi" w:eastAsiaTheme="minorEastAsia" w:hAnsiTheme="minorHAnsi"/>
          <w:b w:val="0"/>
          <w:noProof/>
          <w:sz w:val="22"/>
          <w:szCs w:val="22"/>
          <w:lang w:eastAsia="da-DK"/>
        </w:rPr>
        <w:tab/>
      </w:r>
      <w:r w:rsidR="00B55439">
        <w:rPr>
          <w:noProof/>
        </w:rPr>
        <w:t>Forord</w:t>
      </w:r>
      <w:r w:rsidR="00B55439">
        <w:rPr>
          <w:noProof/>
        </w:rPr>
        <w:tab/>
      </w:r>
      <w:r w:rsidR="00B55439">
        <w:rPr>
          <w:noProof/>
        </w:rPr>
        <w:fldChar w:fldCharType="begin"/>
      </w:r>
      <w:r w:rsidR="00B55439">
        <w:rPr>
          <w:noProof/>
        </w:rPr>
        <w:instrText xml:space="preserve"> PAGEREF _Toc492541640 \h </w:instrText>
      </w:r>
      <w:r w:rsidR="00B55439">
        <w:rPr>
          <w:noProof/>
        </w:rPr>
      </w:r>
      <w:r w:rsidR="00B55439">
        <w:rPr>
          <w:noProof/>
        </w:rPr>
        <w:fldChar w:fldCharType="separate"/>
      </w:r>
      <w:r w:rsidR="00434583">
        <w:rPr>
          <w:noProof/>
        </w:rPr>
        <w:t>2</w:t>
      </w:r>
      <w:r w:rsidR="00B55439">
        <w:rPr>
          <w:noProof/>
        </w:rPr>
        <w:fldChar w:fldCharType="end"/>
      </w:r>
    </w:p>
    <w:p w:rsidR="00B55439" w:rsidRDefault="00B55439">
      <w:pPr>
        <w:pStyle w:val="Indholdsfortegnelse1"/>
        <w:tabs>
          <w:tab w:val="left" w:pos="371"/>
          <w:tab w:val="right" w:leader="dot" w:pos="8494"/>
        </w:tabs>
        <w:rPr>
          <w:rFonts w:asciiTheme="minorHAnsi" w:eastAsiaTheme="minorEastAsia" w:hAnsiTheme="minorHAnsi"/>
          <w:b w:val="0"/>
          <w:noProof/>
          <w:sz w:val="22"/>
          <w:szCs w:val="22"/>
          <w:lang w:eastAsia="da-DK"/>
        </w:rPr>
      </w:pPr>
      <w:r>
        <w:rPr>
          <w:noProof/>
        </w:rPr>
        <w:t>2.</w:t>
      </w:r>
      <w:r>
        <w:rPr>
          <w:rFonts w:asciiTheme="minorHAnsi" w:eastAsiaTheme="minorEastAsia" w:hAnsiTheme="minorHAnsi"/>
          <w:b w:val="0"/>
          <w:noProof/>
          <w:sz w:val="22"/>
          <w:szCs w:val="22"/>
          <w:lang w:eastAsia="da-DK"/>
        </w:rPr>
        <w:tab/>
      </w:r>
      <w:r>
        <w:rPr>
          <w:noProof/>
        </w:rPr>
        <w:t>Formål</w:t>
      </w:r>
      <w:r>
        <w:rPr>
          <w:noProof/>
        </w:rPr>
        <w:tab/>
      </w:r>
      <w:r>
        <w:rPr>
          <w:noProof/>
        </w:rPr>
        <w:fldChar w:fldCharType="begin"/>
      </w:r>
      <w:r>
        <w:rPr>
          <w:noProof/>
        </w:rPr>
        <w:instrText xml:space="preserve"> PAGEREF _Toc492541641 \h </w:instrText>
      </w:r>
      <w:r>
        <w:rPr>
          <w:noProof/>
        </w:rPr>
      </w:r>
      <w:r>
        <w:rPr>
          <w:noProof/>
        </w:rPr>
        <w:fldChar w:fldCharType="separate"/>
      </w:r>
      <w:r w:rsidR="00434583">
        <w:rPr>
          <w:noProof/>
        </w:rPr>
        <w:t>3</w:t>
      </w:r>
      <w:r>
        <w:rPr>
          <w:noProof/>
        </w:rPr>
        <w:fldChar w:fldCharType="end"/>
      </w:r>
    </w:p>
    <w:p w:rsidR="00B55439" w:rsidRDefault="00B55439">
      <w:pPr>
        <w:pStyle w:val="Indholdsfortegnelse1"/>
        <w:tabs>
          <w:tab w:val="left" w:pos="371"/>
          <w:tab w:val="right" w:leader="dot" w:pos="8494"/>
        </w:tabs>
        <w:rPr>
          <w:rFonts w:asciiTheme="minorHAnsi" w:eastAsiaTheme="minorEastAsia" w:hAnsiTheme="minorHAnsi"/>
          <w:b w:val="0"/>
          <w:noProof/>
          <w:sz w:val="22"/>
          <w:szCs w:val="22"/>
          <w:lang w:eastAsia="da-DK"/>
        </w:rPr>
      </w:pPr>
      <w:r w:rsidRPr="00DA09D0">
        <w:rPr>
          <w:noProof/>
        </w:rPr>
        <w:t>3.</w:t>
      </w:r>
      <w:r>
        <w:rPr>
          <w:rFonts w:asciiTheme="minorHAnsi" w:eastAsiaTheme="minorEastAsia" w:hAnsiTheme="minorHAnsi"/>
          <w:b w:val="0"/>
          <w:noProof/>
          <w:sz w:val="22"/>
          <w:szCs w:val="22"/>
          <w:lang w:eastAsia="da-DK"/>
        </w:rPr>
        <w:tab/>
      </w:r>
      <w:r w:rsidRPr="00DA09D0">
        <w:rPr>
          <w:noProof/>
        </w:rPr>
        <w:t>Mål og prioritering</w:t>
      </w:r>
      <w:r>
        <w:rPr>
          <w:noProof/>
        </w:rPr>
        <w:tab/>
      </w:r>
      <w:r>
        <w:rPr>
          <w:noProof/>
        </w:rPr>
        <w:fldChar w:fldCharType="begin"/>
      </w:r>
      <w:r>
        <w:rPr>
          <w:noProof/>
        </w:rPr>
        <w:instrText xml:space="preserve"> PAGEREF _Toc492541642 \h </w:instrText>
      </w:r>
      <w:r>
        <w:rPr>
          <w:noProof/>
        </w:rPr>
      </w:r>
      <w:r>
        <w:rPr>
          <w:noProof/>
        </w:rPr>
        <w:fldChar w:fldCharType="separate"/>
      </w:r>
      <w:r w:rsidR="00434583">
        <w:rPr>
          <w:noProof/>
        </w:rPr>
        <w:t>4</w:t>
      </w:r>
      <w:r>
        <w:rPr>
          <w:noProof/>
        </w:rPr>
        <w:fldChar w:fldCharType="end"/>
      </w:r>
    </w:p>
    <w:p w:rsidR="00B55439" w:rsidRDefault="00B55439">
      <w:pPr>
        <w:pStyle w:val="Indholdsfortegnelse2"/>
        <w:tabs>
          <w:tab w:val="right" w:leader="dot" w:pos="8494"/>
        </w:tabs>
        <w:rPr>
          <w:rFonts w:asciiTheme="minorHAnsi" w:eastAsiaTheme="minorEastAsia" w:hAnsiTheme="minorHAnsi"/>
          <w:noProof/>
          <w:sz w:val="22"/>
          <w:szCs w:val="22"/>
          <w:lang w:eastAsia="da-DK"/>
        </w:rPr>
      </w:pPr>
      <w:r w:rsidRPr="00DA09D0">
        <w:rPr>
          <w:noProof/>
        </w:rPr>
        <w:t>Mål</w:t>
      </w:r>
      <w:r>
        <w:rPr>
          <w:noProof/>
        </w:rPr>
        <w:tab/>
      </w:r>
      <w:r>
        <w:rPr>
          <w:noProof/>
        </w:rPr>
        <w:fldChar w:fldCharType="begin"/>
      </w:r>
      <w:r>
        <w:rPr>
          <w:noProof/>
        </w:rPr>
        <w:instrText xml:space="preserve"> PAGEREF _Toc492541643 \h </w:instrText>
      </w:r>
      <w:r>
        <w:rPr>
          <w:noProof/>
        </w:rPr>
      </w:r>
      <w:r>
        <w:rPr>
          <w:noProof/>
        </w:rPr>
        <w:fldChar w:fldCharType="separate"/>
      </w:r>
      <w:r w:rsidR="00434583">
        <w:rPr>
          <w:noProof/>
        </w:rPr>
        <w:t>4</w:t>
      </w:r>
      <w:r>
        <w:rPr>
          <w:noProof/>
        </w:rPr>
        <w:fldChar w:fldCharType="end"/>
      </w:r>
    </w:p>
    <w:p w:rsidR="00B55439" w:rsidRDefault="00B55439">
      <w:pPr>
        <w:pStyle w:val="Indholdsfortegnelse2"/>
        <w:tabs>
          <w:tab w:val="right" w:leader="dot" w:pos="8494"/>
        </w:tabs>
        <w:rPr>
          <w:rFonts w:asciiTheme="minorHAnsi" w:eastAsiaTheme="minorEastAsia" w:hAnsiTheme="minorHAnsi"/>
          <w:noProof/>
          <w:sz w:val="22"/>
          <w:szCs w:val="22"/>
          <w:lang w:eastAsia="da-DK"/>
        </w:rPr>
      </w:pPr>
      <w:r>
        <w:rPr>
          <w:noProof/>
        </w:rPr>
        <w:t>Hvad prioriteres?</w:t>
      </w:r>
      <w:r>
        <w:rPr>
          <w:noProof/>
        </w:rPr>
        <w:tab/>
      </w:r>
      <w:r>
        <w:rPr>
          <w:noProof/>
        </w:rPr>
        <w:fldChar w:fldCharType="begin"/>
      </w:r>
      <w:r>
        <w:rPr>
          <w:noProof/>
        </w:rPr>
        <w:instrText xml:space="preserve"> PAGEREF _Toc492541644 \h </w:instrText>
      </w:r>
      <w:r>
        <w:rPr>
          <w:noProof/>
        </w:rPr>
      </w:r>
      <w:r>
        <w:rPr>
          <w:noProof/>
        </w:rPr>
        <w:fldChar w:fldCharType="separate"/>
      </w:r>
      <w:r w:rsidR="00434583">
        <w:rPr>
          <w:noProof/>
        </w:rPr>
        <w:t>4</w:t>
      </w:r>
      <w:r>
        <w:rPr>
          <w:noProof/>
        </w:rPr>
        <w:fldChar w:fldCharType="end"/>
      </w:r>
    </w:p>
    <w:p w:rsidR="00B55439" w:rsidRDefault="00B55439">
      <w:pPr>
        <w:pStyle w:val="Indholdsfortegnelse2"/>
        <w:tabs>
          <w:tab w:val="right" w:leader="dot" w:pos="8494"/>
        </w:tabs>
        <w:rPr>
          <w:rFonts w:asciiTheme="minorHAnsi" w:eastAsiaTheme="minorEastAsia" w:hAnsiTheme="minorHAnsi"/>
          <w:noProof/>
          <w:sz w:val="22"/>
          <w:szCs w:val="22"/>
          <w:lang w:eastAsia="da-DK"/>
        </w:rPr>
      </w:pPr>
      <w:r>
        <w:rPr>
          <w:noProof/>
        </w:rPr>
        <w:t>Hvornår prioriteres?</w:t>
      </w:r>
      <w:r>
        <w:rPr>
          <w:noProof/>
        </w:rPr>
        <w:tab/>
      </w:r>
      <w:r>
        <w:rPr>
          <w:noProof/>
        </w:rPr>
        <w:fldChar w:fldCharType="begin"/>
      </w:r>
      <w:r>
        <w:rPr>
          <w:noProof/>
        </w:rPr>
        <w:instrText xml:space="preserve"> PAGEREF _Toc492541645 \h </w:instrText>
      </w:r>
      <w:r>
        <w:rPr>
          <w:noProof/>
        </w:rPr>
      </w:r>
      <w:r>
        <w:rPr>
          <w:noProof/>
        </w:rPr>
        <w:fldChar w:fldCharType="separate"/>
      </w:r>
      <w:r w:rsidR="00434583">
        <w:rPr>
          <w:noProof/>
        </w:rPr>
        <w:t>5</w:t>
      </w:r>
      <w:r>
        <w:rPr>
          <w:noProof/>
        </w:rPr>
        <w:fldChar w:fldCharType="end"/>
      </w:r>
    </w:p>
    <w:p w:rsidR="00B55439" w:rsidRDefault="00B55439">
      <w:pPr>
        <w:pStyle w:val="Indholdsfortegnelse1"/>
        <w:tabs>
          <w:tab w:val="right" w:leader="dot" w:pos="8494"/>
        </w:tabs>
        <w:rPr>
          <w:rFonts w:asciiTheme="minorHAnsi" w:eastAsiaTheme="minorEastAsia" w:hAnsiTheme="minorHAnsi"/>
          <w:b w:val="0"/>
          <w:noProof/>
          <w:sz w:val="22"/>
          <w:szCs w:val="22"/>
          <w:lang w:eastAsia="da-DK"/>
        </w:rPr>
      </w:pPr>
      <w:r>
        <w:rPr>
          <w:noProof/>
        </w:rPr>
        <w:t>4. Stiernes udformning</w:t>
      </w:r>
      <w:r>
        <w:rPr>
          <w:noProof/>
        </w:rPr>
        <w:tab/>
      </w:r>
      <w:r>
        <w:rPr>
          <w:noProof/>
        </w:rPr>
        <w:fldChar w:fldCharType="begin"/>
      </w:r>
      <w:r>
        <w:rPr>
          <w:noProof/>
        </w:rPr>
        <w:instrText xml:space="preserve"> PAGEREF _Toc492541646 \h </w:instrText>
      </w:r>
      <w:r>
        <w:rPr>
          <w:noProof/>
        </w:rPr>
      </w:r>
      <w:r>
        <w:rPr>
          <w:noProof/>
        </w:rPr>
        <w:fldChar w:fldCharType="separate"/>
      </w:r>
      <w:r w:rsidR="00434583">
        <w:rPr>
          <w:noProof/>
        </w:rPr>
        <w:t>6</w:t>
      </w:r>
      <w:r>
        <w:rPr>
          <w:noProof/>
        </w:rPr>
        <w:fldChar w:fldCharType="end"/>
      </w:r>
    </w:p>
    <w:p w:rsidR="00B55439" w:rsidRDefault="00B55439">
      <w:pPr>
        <w:pStyle w:val="Indholdsfortegnelse2"/>
        <w:tabs>
          <w:tab w:val="right" w:leader="dot" w:pos="8494"/>
        </w:tabs>
        <w:rPr>
          <w:rFonts w:asciiTheme="minorHAnsi" w:eastAsiaTheme="minorEastAsia" w:hAnsiTheme="minorHAnsi"/>
          <w:noProof/>
          <w:sz w:val="22"/>
          <w:szCs w:val="22"/>
          <w:lang w:eastAsia="da-DK"/>
        </w:rPr>
      </w:pPr>
      <w:r>
        <w:rPr>
          <w:noProof/>
        </w:rPr>
        <w:t>3.1 Pendlerstier</w:t>
      </w:r>
      <w:r>
        <w:rPr>
          <w:noProof/>
        </w:rPr>
        <w:tab/>
      </w:r>
      <w:r>
        <w:rPr>
          <w:noProof/>
        </w:rPr>
        <w:fldChar w:fldCharType="begin"/>
      </w:r>
      <w:r>
        <w:rPr>
          <w:noProof/>
        </w:rPr>
        <w:instrText xml:space="preserve"> PAGEREF _Toc492541647 \h </w:instrText>
      </w:r>
      <w:r>
        <w:rPr>
          <w:noProof/>
        </w:rPr>
      </w:r>
      <w:r>
        <w:rPr>
          <w:noProof/>
        </w:rPr>
        <w:fldChar w:fldCharType="separate"/>
      </w:r>
      <w:r w:rsidR="00434583">
        <w:rPr>
          <w:noProof/>
        </w:rPr>
        <w:t>6</w:t>
      </w:r>
      <w:r>
        <w:rPr>
          <w:noProof/>
        </w:rPr>
        <w:fldChar w:fldCharType="end"/>
      </w:r>
    </w:p>
    <w:p w:rsidR="00B55439" w:rsidRDefault="00B55439">
      <w:pPr>
        <w:pStyle w:val="Indholdsfortegnelse2"/>
        <w:tabs>
          <w:tab w:val="right" w:leader="dot" w:pos="8494"/>
        </w:tabs>
        <w:rPr>
          <w:rFonts w:asciiTheme="minorHAnsi" w:eastAsiaTheme="minorEastAsia" w:hAnsiTheme="minorHAnsi"/>
          <w:noProof/>
          <w:sz w:val="22"/>
          <w:szCs w:val="22"/>
          <w:lang w:eastAsia="da-DK"/>
        </w:rPr>
      </w:pPr>
      <w:r>
        <w:rPr>
          <w:noProof/>
        </w:rPr>
        <w:t>3.2 Rekreative stier</w:t>
      </w:r>
      <w:r>
        <w:rPr>
          <w:noProof/>
        </w:rPr>
        <w:tab/>
      </w:r>
      <w:r>
        <w:rPr>
          <w:noProof/>
        </w:rPr>
        <w:fldChar w:fldCharType="begin"/>
      </w:r>
      <w:r>
        <w:rPr>
          <w:noProof/>
        </w:rPr>
        <w:instrText xml:space="preserve"> PAGEREF _Toc492541648 \h </w:instrText>
      </w:r>
      <w:r>
        <w:rPr>
          <w:noProof/>
        </w:rPr>
      </w:r>
      <w:r>
        <w:rPr>
          <w:noProof/>
        </w:rPr>
        <w:fldChar w:fldCharType="separate"/>
      </w:r>
      <w:r w:rsidR="00434583">
        <w:rPr>
          <w:noProof/>
        </w:rPr>
        <w:t>6</w:t>
      </w:r>
      <w:r>
        <w:rPr>
          <w:noProof/>
        </w:rPr>
        <w:fldChar w:fldCharType="end"/>
      </w:r>
    </w:p>
    <w:p w:rsidR="00B55439" w:rsidRDefault="00B55439">
      <w:pPr>
        <w:pStyle w:val="Indholdsfortegnelse1"/>
        <w:tabs>
          <w:tab w:val="right" w:leader="dot" w:pos="8494"/>
        </w:tabs>
        <w:rPr>
          <w:rFonts w:asciiTheme="minorHAnsi" w:eastAsiaTheme="minorEastAsia" w:hAnsiTheme="minorHAnsi"/>
          <w:b w:val="0"/>
          <w:noProof/>
          <w:sz w:val="22"/>
          <w:szCs w:val="22"/>
          <w:lang w:eastAsia="da-DK"/>
        </w:rPr>
      </w:pPr>
      <w:r>
        <w:rPr>
          <w:noProof/>
        </w:rPr>
        <w:t>5 Økonomi</w:t>
      </w:r>
      <w:r>
        <w:rPr>
          <w:noProof/>
        </w:rPr>
        <w:tab/>
      </w:r>
      <w:r>
        <w:rPr>
          <w:noProof/>
        </w:rPr>
        <w:fldChar w:fldCharType="begin"/>
      </w:r>
      <w:r>
        <w:rPr>
          <w:noProof/>
        </w:rPr>
        <w:instrText xml:space="preserve"> PAGEREF _Toc492541649 \h </w:instrText>
      </w:r>
      <w:r>
        <w:rPr>
          <w:noProof/>
        </w:rPr>
      </w:r>
      <w:r>
        <w:rPr>
          <w:noProof/>
        </w:rPr>
        <w:fldChar w:fldCharType="separate"/>
      </w:r>
      <w:r w:rsidR="00434583">
        <w:rPr>
          <w:noProof/>
        </w:rPr>
        <w:t>8</w:t>
      </w:r>
      <w:r>
        <w:rPr>
          <w:noProof/>
        </w:rPr>
        <w:fldChar w:fldCharType="end"/>
      </w:r>
    </w:p>
    <w:p w:rsidR="00B55439" w:rsidRDefault="00B55439">
      <w:pPr>
        <w:pStyle w:val="Indholdsfortegnelse2"/>
        <w:tabs>
          <w:tab w:val="right" w:leader="dot" w:pos="8494"/>
        </w:tabs>
        <w:rPr>
          <w:rFonts w:asciiTheme="minorHAnsi" w:eastAsiaTheme="minorEastAsia" w:hAnsiTheme="minorHAnsi"/>
          <w:noProof/>
          <w:sz w:val="22"/>
          <w:szCs w:val="22"/>
          <w:lang w:eastAsia="da-DK"/>
        </w:rPr>
      </w:pPr>
      <w:r>
        <w:rPr>
          <w:noProof/>
        </w:rPr>
        <w:t>Hvad koster dét?</w:t>
      </w:r>
      <w:r>
        <w:rPr>
          <w:noProof/>
        </w:rPr>
        <w:tab/>
      </w:r>
      <w:r>
        <w:rPr>
          <w:noProof/>
        </w:rPr>
        <w:fldChar w:fldCharType="begin"/>
      </w:r>
      <w:r>
        <w:rPr>
          <w:noProof/>
        </w:rPr>
        <w:instrText xml:space="preserve"> PAGEREF _Toc492541650 \h </w:instrText>
      </w:r>
      <w:r>
        <w:rPr>
          <w:noProof/>
        </w:rPr>
      </w:r>
      <w:r>
        <w:rPr>
          <w:noProof/>
        </w:rPr>
        <w:fldChar w:fldCharType="separate"/>
      </w:r>
      <w:r w:rsidR="00434583">
        <w:rPr>
          <w:noProof/>
        </w:rPr>
        <w:t>8</w:t>
      </w:r>
      <w:r>
        <w:rPr>
          <w:noProof/>
        </w:rPr>
        <w:fldChar w:fldCharType="end"/>
      </w:r>
    </w:p>
    <w:p w:rsidR="00B55439" w:rsidRDefault="00B55439">
      <w:pPr>
        <w:pStyle w:val="Indholdsfortegnelse1"/>
        <w:tabs>
          <w:tab w:val="right" w:leader="dot" w:pos="8494"/>
        </w:tabs>
        <w:rPr>
          <w:rFonts w:asciiTheme="minorHAnsi" w:eastAsiaTheme="minorEastAsia" w:hAnsiTheme="minorHAnsi"/>
          <w:b w:val="0"/>
          <w:noProof/>
          <w:sz w:val="22"/>
          <w:szCs w:val="22"/>
          <w:lang w:eastAsia="da-DK"/>
        </w:rPr>
      </w:pPr>
      <w:r>
        <w:rPr>
          <w:noProof/>
        </w:rPr>
        <w:t>6 Prioritering 2017-2021</w:t>
      </w:r>
      <w:r>
        <w:rPr>
          <w:noProof/>
        </w:rPr>
        <w:tab/>
      </w:r>
      <w:r>
        <w:rPr>
          <w:noProof/>
        </w:rPr>
        <w:fldChar w:fldCharType="begin"/>
      </w:r>
      <w:r>
        <w:rPr>
          <w:noProof/>
        </w:rPr>
        <w:instrText xml:space="preserve"> PAGEREF _Toc492541651 \h </w:instrText>
      </w:r>
      <w:r>
        <w:rPr>
          <w:noProof/>
        </w:rPr>
      </w:r>
      <w:r>
        <w:rPr>
          <w:noProof/>
        </w:rPr>
        <w:fldChar w:fldCharType="separate"/>
      </w:r>
      <w:r w:rsidR="00434583">
        <w:rPr>
          <w:noProof/>
        </w:rPr>
        <w:t>10</w:t>
      </w:r>
      <w:r>
        <w:rPr>
          <w:noProof/>
        </w:rPr>
        <w:fldChar w:fldCharType="end"/>
      </w:r>
    </w:p>
    <w:p w:rsidR="00B55439" w:rsidRDefault="00B55439">
      <w:pPr>
        <w:pStyle w:val="Indholdsfortegnelse1"/>
        <w:tabs>
          <w:tab w:val="left" w:pos="371"/>
          <w:tab w:val="right" w:leader="dot" w:pos="8494"/>
        </w:tabs>
        <w:rPr>
          <w:rFonts w:asciiTheme="minorHAnsi" w:eastAsiaTheme="minorEastAsia" w:hAnsiTheme="minorHAnsi"/>
          <w:b w:val="0"/>
          <w:noProof/>
          <w:sz w:val="22"/>
          <w:szCs w:val="22"/>
          <w:lang w:eastAsia="da-DK"/>
        </w:rPr>
      </w:pPr>
      <w:r>
        <w:rPr>
          <w:noProof/>
        </w:rPr>
        <w:t>7.</w:t>
      </w:r>
      <w:r>
        <w:rPr>
          <w:rFonts w:asciiTheme="minorHAnsi" w:eastAsiaTheme="minorEastAsia" w:hAnsiTheme="minorHAnsi"/>
          <w:b w:val="0"/>
          <w:noProof/>
          <w:sz w:val="22"/>
          <w:szCs w:val="22"/>
          <w:lang w:eastAsia="da-DK"/>
        </w:rPr>
        <w:tab/>
      </w:r>
      <w:r>
        <w:rPr>
          <w:noProof/>
        </w:rPr>
        <w:t>Opbygning af stiplanen</w:t>
      </w:r>
      <w:r>
        <w:rPr>
          <w:noProof/>
        </w:rPr>
        <w:tab/>
      </w:r>
      <w:r>
        <w:rPr>
          <w:noProof/>
        </w:rPr>
        <w:fldChar w:fldCharType="begin"/>
      </w:r>
      <w:r>
        <w:rPr>
          <w:noProof/>
        </w:rPr>
        <w:instrText xml:space="preserve"> PAGEREF _Toc492541652 \h </w:instrText>
      </w:r>
      <w:r>
        <w:rPr>
          <w:noProof/>
        </w:rPr>
      </w:r>
      <w:r>
        <w:rPr>
          <w:noProof/>
        </w:rPr>
        <w:fldChar w:fldCharType="separate"/>
      </w:r>
      <w:r w:rsidR="00434583">
        <w:rPr>
          <w:noProof/>
        </w:rPr>
        <w:t>11</w:t>
      </w:r>
      <w:r>
        <w:rPr>
          <w:noProof/>
        </w:rPr>
        <w:fldChar w:fldCharType="end"/>
      </w:r>
    </w:p>
    <w:p w:rsidR="00B55439" w:rsidRDefault="00B55439">
      <w:pPr>
        <w:pStyle w:val="Indholdsfortegnelse2"/>
        <w:tabs>
          <w:tab w:val="right" w:leader="dot" w:pos="8494"/>
        </w:tabs>
        <w:rPr>
          <w:rFonts w:asciiTheme="minorHAnsi" w:eastAsiaTheme="minorEastAsia" w:hAnsiTheme="minorHAnsi"/>
          <w:noProof/>
          <w:sz w:val="22"/>
          <w:szCs w:val="22"/>
          <w:lang w:eastAsia="da-DK"/>
        </w:rPr>
      </w:pPr>
      <w:r>
        <w:rPr>
          <w:noProof/>
        </w:rPr>
        <w:t>Stiplanens dynamik</w:t>
      </w:r>
      <w:r>
        <w:rPr>
          <w:noProof/>
        </w:rPr>
        <w:tab/>
      </w:r>
      <w:r>
        <w:rPr>
          <w:noProof/>
        </w:rPr>
        <w:fldChar w:fldCharType="begin"/>
      </w:r>
      <w:r>
        <w:rPr>
          <w:noProof/>
        </w:rPr>
        <w:instrText xml:space="preserve"> PAGEREF _Toc492541653 \h </w:instrText>
      </w:r>
      <w:r>
        <w:rPr>
          <w:noProof/>
        </w:rPr>
      </w:r>
      <w:r>
        <w:rPr>
          <w:noProof/>
        </w:rPr>
        <w:fldChar w:fldCharType="separate"/>
      </w:r>
      <w:r w:rsidR="00434583">
        <w:rPr>
          <w:noProof/>
        </w:rPr>
        <w:t>11</w:t>
      </w:r>
      <w:r>
        <w:rPr>
          <w:noProof/>
        </w:rPr>
        <w:fldChar w:fldCharType="end"/>
      </w:r>
    </w:p>
    <w:p w:rsidR="00B55439" w:rsidRDefault="00B55439">
      <w:pPr>
        <w:pStyle w:val="Indholdsfortegnelse1"/>
        <w:tabs>
          <w:tab w:val="right" w:leader="dot" w:pos="8494"/>
        </w:tabs>
        <w:rPr>
          <w:rFonts w:asciiTheme="minorHAnsi" w:eastAsiaTheme="minorEastAsia" w:hAnsiTheme="minorHAnsi"/>
          <w:b w:val="0"/>
          <w:noProof/>
          <w:sz w:val="22"/>
          <w:szCs w:val="22"/>
          <w:lang w:eastAsia="da-DK"/>
        </w:rPr>
      </w:pPr>
      <w:r>
        <w:rPr>
          <w:noProof/>
        </w:rPr>
        <w:t>Bilag 1 – Teknisk opbygning af den digitale del</w:t>
      </w:r>
      <w:r>
        <w:rPr>
          <w:noProof/>
        </w:rPr>
        <w:tab/>
      </w:r>
      <w:r>
        <w:rPr>
          <w:noProof/>
        </w:rPr>
        <w:fldChar w:fldCharType="begin"/>
      </w:r>
      <w:r>
        <w:rPr>
          <w:noProof/>
        </w:rPr>
        <w:instrText xml:space="preserve"> PAGEREF _Toc492541654 \h </w:instrText>
      </w:r>
      <w:r>
        <w:rPr>
          <w:noProof/>
        </w:rPr>
      </w:r>
      <w:r>
        <w:rPr>
          <w:noProof/>
        </w:rPr>
        <w:fldChar w:fldCharType="separate"/>
      </w:r>
      <w:r w:rsidR="00434583">
        <w:rPr>
          <w:noProof/>
        </w:rPr>
        <w:t>12</w:t>
      </w:r>
      <w:r>
        <w:rPr>
          <w:noProof/>
        </w:rPr>
        <w:fldChar w:fldCharType="end"/>
      </w:r>
    </w:p>
    <w:p w:rsidR="00B55439" w:rsidRDefault="00B55439">
      <w:pPr>
        <w:pStyle w:val="Indholdsfortegnelse2"/>
        <w:tabs>
          <w:tab w:val="right" w:leader="dot" w:pos="8494"/>
        </w:tabs>
        <w:rPr>
          <w:rFonts w:asciiTheme="minorHAnsi" w:eastAsiaTheme="minorEastAsia" w:hAnsiTheme="minorHAnsi"/>
          <w:noProof/>
          <w:sz w:val="22"/>
          <w:szCs w:val="22"/>
          <w:lang w:eastAsia="da-DK"/>
        </w:rPr>
      </w:pPr>
      <w:r>
        <w:rPr>
          <w:noProof/>
        </w:rPr>
        <w:t>Registrering og klassificering af eksisterende stier</w:t>
      </w:r>
      <w:r>
        <w:rPr>
          <w:noProof/>
        </w:rPr>
        <w:tab/>
      </w:r>
      <w:r>
        <w:rPr>
          <w:noProof/>
        </w:rPr>
        <w:fldChar w:fldCharType="begin"/>
      </w:r>
      <w:r>
        <w:rPr>
          <w:noProof/>
        </w:rPr>
        <w:instrText xml:space="preserve"> PAGEREF _Toc492541655 \h </w:instrText>
      </w:r>
      <w:r>
        <w:rPr>
          <w:noProof/>
        </w:rPr>
      </w:r>
      <w:r>
        <w:rPr>
          <w:noProof/>
        </w:rPr>
        <w:fldChar w:fldCharType="separate"/>
      </w:r>
      <w:r w:rsidR="00434583">
        <w:rPr>
          <w:noProof/>
        </w:rPr>
        <w:t>12</w:t>
      </w:r>
      <w:r>
        <w:rPr>
          <w:noProof/>
        </w:rPr>
        <w:fldChar w:fldCharType="end"/>
      </w:r>
    </w:p>
    <w:p w:rsidR="00B55439" w:rsidRDefault="00B55439">
      <w:pPr>
        <w:pStyle w:val="Indholdsfortegnelse1"/>
        <w:tabs>
          <w:tab w:val="right" w:leader="dot" w:pos="8494"/>
        </w:tabs>
        <w:rPr>
          <w:rFonts w:asciiTheme="minorHAnsi" w:eastAsiaTheme="minorEastAsia" w:hAnsiTheme="minorHAnsi"/>
          <w:b w:val="0"/>
          <w:noProof/>
          <w:sz w:val="22"/>
          <w:szCs w:val="22"/>
          <w:lang w:eastAsia="da-DK"/>
        </w:rPr>
      </w:pPr>
      <w:r>
        <w:rPr>
          <w:noProof/>
        </w:rPr>
        <w:t>Bilag 2 - Inddragelse af interessenter</w:t>
      </w:r>
      <w:r>
        <w:rPr>
          <w:noProof/>
        </w:rPr>
        <w:tab/>
      </w:r>
      <w:r>
        <w:rPr>
          <w:noProof/>
        </w:rPr>
        <w:fldChar w:fldCharType="begin"/>
      </w:r>
      <w:r>
        <w:rPr>
          <w:noProof/>
        </w:rPr>
        <w:instrText xml:space="preserve"> PAGEREF _Toc492541656 \h </w:instrText>
      </w:r>
      <w:r>
        <w:rPr>
          <w:noProof/>
        </w:rPr>
      </w:r>
      <w:r>
        <w:rPr>
          <w:noProof/>
        </w:rPr>
        <w:fldChar w:fldCharType="separate"/>
      </w:r>
      <w:r w:rsidR="00434583">
        <w:rPr>
          <w:noProof/>
        </w:rPr>
        <w:t>14</w:t>
      </w:r>
      <w:r>
        <w:rPr>
          <w:noProof/>
        </w:rPr>
        <w:fldChar w:fldCharType="end"/>
      </w:r>
    </w:p>
    <w:p w:rsidR="00B55439" w:rsidRDefault="00B55439">
      <w:pPr>
        <w:pStyle w:val="Indholdsfortegnelse2"/>
        <w:tabs>
          <w:tab w:val="right" w:leader="dot" w:pos="8494"/>
        </w:tabs>
        <w:rPr>
          <w:rFonts w:asciiTheme="minorHAnsi" w:eastAsiaTheme="minorEastAsia" w:hAnsiTheme="minorHAnsi"/>
          <w:noProof/>
          <w:sz w:val="22"/>
          <w:szCs w:val="22"/>
          <w:lang w:eastAsia="da-DK"/>
        </w:rPr>
      </w:pPr>
      <w:r>
        <w:rPr>
          <w:noProof/>
        </w:rPr>
        <w:t>Workshop med borgerne</w:t>
      </w:r>
      <w:r>
        <w:rPr>
          <w:noProof/>
        </w:rPr>
        <w:tab/>
      </w:r>
      <w:r>
        <w:rPr>
          <w:noProof/>
        </w:rPr>
        <w:fldChar w:fldCharType="begin"/>
      </w:r>
      <w:r>
        <w:rPr>
          <w:noProof/>
        </w:rPr>
        <w:instrText xml:space="preserve"> PAGEREF _Toc492541657 \h </w:instrText>
      </w:r>
      <w:r>
        <w:rPr>
          <w:noProof/>
        </w:rPr>
      </w:r>
      <w:r>
        <w:rPr>
          <w:noProof/>
        </w:rPr>
        <w:fldChar w:fldCharType="separate"/>
      </w:r>
      <w:r w:rsidR="00434583">
        <w:rPr>
          <w:noProof/>
        </w:rPr>
        <w:t>14</w:t>
      </w:r>
      <w:r>
        <w:rPr>
          <w:noProof/>
        </w:rPr>
        <w:fldChar w:fldCharType="end"/>
      </w:r>
    </w:p>
    <w:p w:rsidR="00B55439" w:rsidRPr="00B55439" w:rsidRDefault="00B55439">
      <w:pPr>
        <w:pStyle w:val="Indholdsfortegnelse1"/>
        <w:tabs>
          <w:tab w:val="right" w:leader="dot" w:pos="8494"/>
        </w:tabs>
        <w:rPr>
          <w:rFonts w:asciiTheme="minorHAnsi" w:eastAsiaTheme="minorEastAsia" w:hAnsiTheme="minorHAnsi"/>
          <w:b w:val="0"/>
          <w:noProof/>
          <w:sz w:val="22"/>
          <w:szCs w:val="22"/>
          <w:lang w:val="en-US" w:eastAsia="da-DK"/>
        </w:rPr>
      </w:pPr>
      <w:r w:rsidRPr="00DA09D0">
        <w:rPr>
          <w:noProof/>
          <w:lang w:val="en-US"/>
        </w:rPr>
        <w:t>Bilag 3 – Invitation til workshop</w:t>
      </w:r>
      <w:r w:rsidRPr="00B55439">
        <w:rPr>
          <w:noProof/>
          <w:lang w:val="en-US"/>
        </w:rPr>
        <w:tab/>
      </w:r>
      <w:r>
        <w:rPr>
          <w:noProof/>
        </w:rPr>
        <w:fldChar w:fldCharType="begin"/>
      </w:r>
      <w:r w:rsidRPr="00B55439">
        <w:rPr>
          <w:noProof/>
          <w:lang w:val="en-US"/>
        </w:rPr>
        <w:instrText xml:space="preserve"> PAGEREF _Toc492541658 \h </w:instrText>
      </w:r>
      <w:r>
        <w:rPr>
          <w:noProof/>
        </w:rPr>
      </w:r>
      <w:r>
        <w:rPr>
          <w:noProof/>
        </w:rPr>
        <w:fldChar w:fldCharType="separate"/>
      </w:r>
      <w:r w:rsidR="00434583">
        <w:rPr>
          <w:noProof/>
          <w:lang w:val="en-US"/>
        </w:rPr>
        <w:t>16</w:t>
      </w:r>
      <w:r>
        <w:rPr>
          <w:noProof/>
        </w:rPr>
        <w:fldChar w:fldCharType="end"/>
      </w:r>
    </w:p>
    <w:p w:rsidR="00B55439" w:rsidRPr="00B55439" w:rsidRDefault="00B55439">
      <w:pPr>
        <w:pStyle w:val="Indholdsfortegnelse1"/>
        <w:tabs>
          <w:tab w:val="right" w:leader="dot" w:pos="8494"/>
        </w:tabs>
        <w:rPr>
          <w:rFonts w:asciiTheme="minorHAnsi" w:eastAsiaTheme="minorEastAsia" w:hAnsiTheme="minorHAnsi"/>
          <w:b w:val="0"/>
          <w:noProof/>
          <w:sz w:val="22"/>
          <w:szCs w:val="22"/>
          <w:lang w:val="en-US" w:eastAsia="da-DK"/>
        </w:rPr>
      </w:pPr>
      <w:r w:rsidRPr="00DA09D0">
        <w:rPr>
          <w:noProof/>
          <w:lang w:val="en-US"/>
        </w:rPr>
        <w:lastRenderedPageBreak/>
        <w:t>Bilag 4 – Workshop opgave 1</w:t>
      </w:r>
      <w:r w:rsidRPr="00B55439">
        <w:rPr>
          <w:noProof/>
          <w:lang w:val="en-US"/>
        </w:rPr>
        <w:tab/>
      </w:r>
      <w:r>
        <w:rPr>
          <w:noProof/>
        </w:rPr>
        <w:fldChar w:fldCharType="begin"/>
      </w:r>
      <w:r w:rsidRPr="00B55439">
        <w:rPr>
          <w:noProof/>
          <w:lang w:val="en-US"/>
        </w:rPr>
        <w:instrText xml:space="preserve"> PAGEREF _Toc492541659 \h </w:instrText>
      </w:r>
      <w:r>
        <w:rPr>
          <w:noProof/>
        </w:rPr>
      </w:r>
      <w:r>
        <w:rPr>
          <w:noProof/>
        </w:rPr>
        <w:fldChar w:fldCharType="separate"/>
      </w:r>
      <w:r w:rsidR="00434583">
        <w:rPr>
          <w:noProof/>
          <w:lang w:val="en-US"/>
        </w:rPr>
        <w:t>17</w:t>
      </w:r>
      <w:r>
        <w:rPr>
          <w:noProof/>
        </w:rPr>
        <w:fldChar w:fldCharType="end"/>
      </w:r>
    </w:p>
    <w:p w:rsidR="00B55439" w:rsidRDefault="00B55439">
      <w:pPr>
        <w:pStyle w:val="Indholdsfortegnelse1"/>
        <w:tabs>
          <w:tab w:val="right" w:leader="dot" w:pos="8494"/>
        </w:tabs>
        <w:rPr>
          <w:rFonts w:asciiTheme="minorHAnsi" w:eastAsiaTheme="minorEastAsia" w:hAnsiTheme="minorHAnsi"/>
          <w:b w:val="0"/>
          <w:noProof/>
          <w:sz w:val="22"/>
          <w:szCs w:val="22"/>
          <w:lang w:eastAsia="da-DK"/>
        </w:rPr>
      </w:pPr>
      <w:r>
        <w:rPr>
          <w:noProof/>
        </w:rPr>
        <w:t>Bilag 5 – Workshop opgave 2</w:t>
      </w:r>
      <w:r>
        <w:rPr>
          <w:noProof/>
        </w:rPr>
        <w:tab/>
      </w:r>
      <w:r>
        <w:rPr>
          <w:noProof/>
        </w:rPr>
        <w:fldChar w:fldCharType="begin"/>
      </w:r>
      <w:r>
        <w:rPr>
          <w:noProof/>
        </w:rPr>
        <w:instrText xml:space="preserve"> PAGEREF _Toc492541660 \h </w:instrText>
      </w:r>
      <w:r>
        <w:rPr>
          <w:noProof/>
        </w:rPr>
      </w:r>
      <w:r>
        <w:rPr>
          <w:noProof/>
        </w:rPr>
        <w:fldChar w:fldCharType="separate"/>
      </w:r>
      <w:r w:rsidR="00434583">
        <w:rPr>
          <w:noProof/>
        </w:rPr>
        <w:t>18</w:t>
      </w:r>
      <w:r>
        <w:rPr>
          <w:noProof/>
        </w:rPr>
        <w:fldChar w:fldCharType="end"/>
      </w:r>
    </w:p>
    <w:p w:rsidR="005720E4" w:rsidRDefault="005720E4">
      <w:r>
        <w:fldChar w:fldCharType="end"/>
      </w:r>
      <w:r>
        <w:br w:type="page"/>
      </w:r>
    </w:p>
    <w:p w:rsidR="008E4465" w:rsidRPr="008E4465" w:rsidRDefault="00BB300E" w:rsidP="008E4465">
      <w:pPr>
        <w:pStyle w:val="Overskrift1"/>
        <w:numPr>
          <w:ilvl w:val="0"/>
          <w:numId w:val="24"/>
        </w:numPr>
      </w:pPr>
      <w:bookmarkStart w:id="4" w:name="_Toc492541640"/>
      <w:r w:rsidRPr="008E4465">
        <w:lastRenderedPageBreak/>
        <w:t>Forord</w:t>
      </w:r>
      <w:bookmarkEnd w:id="4"/>
    </w:p>
    <w:p w:rsidR="0051011D" w:rsidRDefault="00EC43C7" w:rsidP="0051011D">
      <w:r>
        <w:t xml:space="preserve">Du sidder med kommunalbestyrelsens stiplan for årene 2018 – 2021. </w:t>
      </w:r>
      <w:r w:rsidR="0051011D">
        <w:t>D</w:t>
      </w:r>
      <w:r>
        <w:t xml:space="preserve">et har været en lang proces at komme hertil. </w:t>
      </w:r>
    </w:p>
    <w:p w:rsidR="0051011D" w:rsidRDefault="0051011D" w:rsidP="0051011D"/>
    <w:p w:rsidR="0051011D" w:rsidRDefault="00EC43C7" w:rsidP="0051011D">
      <w:r>
        <w:t>Der har været afholdt borgermøde, der har været underskriftsindsamlinger, læ</w:t>
      </w:r>
      <w:r w:rsidR="0051011D">
        <w:t>serbreve og sidst men ikke mindst har et forslag til planen været til udtalelse i lokalrådene. Det har været rigtig godt med alle de input. Og de har alle indgået i de politiske drøftelser.</w:t>
      </w:r>
    </w:p>
    <w:p w:rsidR="0051011D" w:rsidRDefault="0051011D" w:rsidP="0051011D"/>
    <w:p w:rsidR="008E4465" w:rsidRDefault="00EC43C7" w:rsidP="0051011D">
      <w:r>
        <w:t xml:space="preserve">Og så har vi </w:t>
      </w:r>
      <w:r w:rsidR="0051011D">
        <w:t>fået</w:t>
      </w:r>
      <w:r>
        <w:t xml:space="preserve"> rigtig mange </w:t>
      </w:r>
      <w:r w:rsidR="0051011D">
        <w:t xml:space="preserve">konkrete ønsker til nye stier. Store og små ønsker. </w:t>
      </w:r>
      <w:r>
        <w:t xml:space="preserve"> </w:t>
      </w:r>
      <w:r w:rsidR="0051011D">
        <w:t>Også de er taget med i vores politiske arbejde.</w:t>
      </w:r>
    </w:p>
    <w:p w:rsidR="00EC43C7" w:rsidRDefault="00EC43C7" w:rsidP="0051011D"/>
    <w:p w:rsidR="0051011D" w:rsidRDefault="00EC43C7" w:rsidP="0051011D">
      <w:r>
        <w:t>De</w:t>
      </w:r>
      <w:r w:rsidR="0051011D">
        <w:t xml:space="preserve">t er rigtig dyrt at lave stier. Selv om vi har øget budgettet betragteligt de seneste år, så kommer vi </w:t>
      </w:r>
      <w:r w:rsidR="00127FF6">
        <w:t>næppe</w:t>
      </w:r>
      <w:r w:rsidR="0051011D">
        <w:t xml:space="preserve"> til at opfylde alle ønskerne. Vi </w:t>
      </w:r>
      <w:r w:rsidR="00127FF6">
        <w:t xml:space="preserve">er </w:t>
      </w:r>
      <w:r w:rsidR="0051011D">
        <w:t>nødt til at prioritere pengene til de projekter, som giver mest mulig effekt for så mange mennesker som muligt.</w:t>
      </w:r>
    </w:p>
    <w:p w:rsidR="0051011D" w:rsidRDefault="0051011D" w:rsidP="0051011D"/>
    <w:p w:rsidR="00EC43C7" w:rsidRDefault="0051011D" w:rsidP="0051011D">
      <w:r>
        <w:t>Og der har særligt inputtene fra borgermødet, som vi hold</w:t>
      </w:r>
      <w:r w:rsidR="00127FF6">
        <w:t>t</w:t>
      </w:r>
      <w:r>
        <w:t xml:space="preserve"> i foråret 2017, været meget vigtige for vores politiske arbejde med stiplanen. På borgermødet var en af opgaverne at få input til, hvordan vi politikere burde prioritere vores stimidler.</w:t>
      </w:r>
    </w:p>
    <w:p w:rsidR="0051011D" w:rsidRDefault="0051011D" w:rsidP="0051011D"/>
    <w:p w:rsidR="0051011D" w:rsidRDefault="0051011D" w:rsidP="0051011D">
      <w:r>
        <w:t>De mere end 70 fremmødte var enige om, at sikre skoleveje bør vær</w:t>
      </w:r>
      <w:r w:rsidR="00E75CA1">
        <w:t>e den første prioritet. Vi skal prioritere,</w:t>
      </w:r>
      <w:r>
        <w:t xml:space="preserve"> at vores børn og unge </w:t>
      </w:r>
      <w:r w:rsidR="00E75CA1">
        <w:t xml:space="preserve">sikkert og trygt </w:t>
      </w:r>
      <w:r>
        <w:t>kan</w:t>
      </w:r>
      <w:r w:rsidR="00E75CA1">
        <w:t xml:space="preserve"> gå eller</w:t>
      </w:r>
      <w:r>
        <w:t xml:space="preserve"> </w:t>
      </w:r>
      <w:r w:rsidR="00E75CA1">
        <w:t xml:space="preserve">cykle </w:t>
      </w:r>
      <w:r>
        <w:t xml:space="preserve">til og fra uddannelse. </w:t>
      </w:r>
    </w:p>
    <w:p w:rsidR="00E75CA1" w:rsidRDefault="00E75CA1" w:rsidP="0051011D"/>
    <w:p w:rsidR="00E75CA1" w:rsidRDefault="00E75CA1" w:rsidP="0051011D">
      <w:r>
        <w:t>Det har vi lyttet til i Teknik- og Miljøudvalget. Så det er med stiplanen nu vedtaget, at stier som ø</w:t>
      </w:r>
      <w:r w:rsidRPr="00432E75">
        <w:t>ger trafiksikkerheden for børn og unge på vej til uddannelse</w:t>
      </w:r>
      <w:r>
        <w:t xml:space="preserve"> skal prioriteres først. </w:t>
      </w:r>
    </w:p>
    <w:p w:rsidR="00E75CA1" w:rsidRDefault="00E75CA1" w:rsidP="0051011D"/>
    <w:p w:rsidR="00A52410" w:rsidRDefault="00E75CA1" w:rsidP="0051011D">
      <w:r>
        <w:t xml:space="preserve">Det betyder </w:t>
      </w:r>
      <w:r w:rsidRPr="00A52410">
        <w:rPr>
          <w:i/>
        </w:rPr>
        <w:t>ikke</w:t>
      </w:r>
      <w:r w:rsidR="00A52410">
        <w:t>, at vi kun</w:t>
      </w:r>
      <w:r>
        <w:t xml:space="preserve"> kigger på sikring af skoleveje. </w:t>
      </w:r>
      <w:r w:rsidR="00A52410">
        <w:t xml:space="preserve">Vi ønsker i udvalget, at stierne skal tjene flere formål, så vi får så mange op på cyklen som muligt til gavn for sundheden – vi gør det sunde valg let. </w:t>
      </w:r>
    </w:p>
    <w:p w:rsidR="00A52410" w:rsidRDefault="00A52410" w:rsidP="0051011D"/>
    <w:p w:rsidR="00E75CA1" w:rsidRDefault="00A52410" w:rsidP="0051011D">
      <w:r>
        <w:lastRenderedPageBreak/>
        <w:t xml:space="preserve">Derfor prioriterer vi de stier, som udover at sikre skolevejen, også styrker forbindelserne til vores idrætscentre, indkøb og handel samt til knudepunkter for den kollektive trafik. </w:t>
      </w:r>
    </w:p>
    <w:p w:rsidR="00A52410" w:rsidRDefault="00A52410" w:rsidP="0051011D"/>
    <w:p w:rsidR="00A52410" w:rsidRDefault="00A52410" w:rsidP="0051011D">
      <w:r>
        <w:t xml:space="preserve">Jeg håber, at </w:t>
      </w:r>
      <w:r w:rsidR="00534F02">
        <w:t xml:space="preserve">stiplanen og den politiske prioritering i planen giver indblik i, hvordan Kommunalbestyrelsen de kommende år vil arbejde med udbygning af vores stinet. </w:t>
      </w:r>
    </w:p>
    <w:p w:rsidR="00534F02" w:rsidRDefault="00534F02" w:rsidP="0051011D"/>
    <w:p w:rsidR="00A52410" w:rsidRDefault="00B9062E" w:rsidP="0051011D">
      <w:r>
        <w:t xml:space="preserve">Godkendt i Kommunalbestyrelsen den </w:t>
      </w:r>
      <w:r w:rsidR="00840EEC" w:rsidRPr="00840EEC">
        <w:t>21</w:t>
      </w:r>
      <w:r w:rsidRPr="00840EEC">
        <w:t>/</w:t>
      </w:r>
      <w:r w:rsidR="00840EEC" w:rsidRPr="00840EEC">
        <w:t>12</w:t>
      </w:r>
      <w:r w:rsidRPr="00840EEC">
        <w:t xml:space="preserve"> 201</w:t>
      </w:r>
      <w:r w:rsidR="00840EEC" w:rsidRPr="00840EEC">
        <w:t>7</w:t>
      </w:r>
    </w:p>
    <w:p w:rsidR="00E75CA1" w:rsidRDefault="00E75CA1" w:rsidP="0051011D"/>
    <w:p w:rsidR="00E75CA1" w:rsidRDefault="00E75CA1" w:rsidP="0051011D">
      <w:r>
        <w:t>På Teknik- og Miljøudvalgets vegne</w:t>
      </w:r>
    </w:p>
    <w:p w:rsidR="00E75CA1" w:rsidRDefault="00E75CA1" w:rsidP="0051011D"/>
    <w:p w:rsidR="00E75CA1" w:rsidRDefault="00E75CA1" w:rsidP="0051011D">
      <w:r>
        <w:t>Franz Rohde</w:t>
      </w:r>
    </w:p>
    <w:p w:rsidR="00E75CA1" w:rsidRPr="008E4465" w:rsidRDefault="00E75CA1" w:rsidP="0051011D">
      <w:r>
        <w:t>Fmd. for Teknik- og Miljøudvalget</w:t>
      </w:r>
    </w:p>
    <w:p w:rsidR="00E75CA1" w:rsidRDefault="00E75CA1">
      <w:pPr>
        <w:rPr>
          <w:rFonts w:eastAsiaTheme="majorEastAsia" w:cstheme="majorBidi"/>
          <w:bCs/>
          <w:sz w:val="58"/>
          <w:szCs w:val="28"/>
        </w:rPr>
      </w:pPr>
      <w:bookmarkStart w:id="5" w:name="_Toc492541641"/>
      <w:r>
        <w:br w:type="page"/>
      </w:r>
    </w:p>
    <w:p w:rsidR="00AF024B" w:rsidRPr="008E4465" w:rsidRDefault="00380A00" w:rsidP="002D1089">
      <w:pPr>
        <w:pStyle w:val="Overskrift1"/>
        <w:numPr>
          <w:ilvl w:val="0"/>
          <w:numId w:val="24"/>
        </w:numPr>
      </w:pPr>
      <w:r w:rsidRPr="008E4465">
        <w:lastRenderedPageBreak/>
        <w:t>Formål</w:t>
      </w:r>
      <w:bookmarkEnd w:id="5"/>
    </w:p>
    <w:p w:rsidR="00EB5779" w:rsidRDefault="00EB5779" w:rsidP="00380A00">
      <w:r>
        <w:t>Stiplanen giver et samlet overblik over det eksisterende stinet i Nordfyns Kommune og de investe</w:t>
      </w:r>
      <w:r w:rsidR="00123F2D">
        <w:t>ringer</w:t>
      </w:r>
      <w:r>
        <w:t xml:space="preserve"> Kommunalbestyrelsen i perioden 2018 – 2021 planlægger at gennemføre for at udvikle stinettet. </w:t>
      </w:r>
    </w:p>
    <w:p w:rsidR="00EB5779" w:rsidRDefault="00EB5779" w:rsidP="00380A00"/>
    <w:p w:rsidR="00EB5779" w:rsidRDefault="00EB5779" w:rsidP="00EB5779">
      <w:pPr>
        <w:rPr>
          <w:rStyle w:val="Strk"/>
          <w:b w:val="0"/>
          <w:i/>
        </w:rPr>
      </w:pPr>
      <w:r w:rsidRPr="00D84F21">
        <w:t xml:space="preserve">Kommunalbestyrelsens målsætning i Kommuneplan 2013 er at skabe </w:t>
      </w:r>
      <w:r w:rsidRPr="00D84F21">
        <w:rPr>
          <w:rStyle w:val="Strk"/>
          <w:b w:val="0"/>
          <w:i/>
        </w:rPr>
        <w:t xml:space="preserve">et sammenhængende net af stier, der gør det nemt og sikkert for "bløde trafikanter" at komme frem i kommunen. </w:t>
      </w:r>
    </w:p>
    <w:p w:rsidR="00123F2D" w:rsidRDefault="00123F2D" w:rsidP="00EB5779">
      <w:pPr>
        <w:rPr>
          <w:rStyle w:val="Strk"/>
          <w:b w:val="0"/>
          <w:i/>
        </w:rPr>
      </w:pPr>
    </w:p>
    <w:p w:rsidR="00123F2D" w:rsidRDefault="00123F2D" w:rsidP="00EB5779">
      <w:pPr>
        <w:rPr>
          <w:rStyle w:val="Strk"/>
          <w:b w:val="0"/>
        </w:rPr>
      </w:pPr>
      <w:r>
        <w:rPr>
          <w:rStyle w:val="Strk"/>
          <w:b w:val="0"/>
        </w:rPr>
        <w:t>Stiplanen skal understøtte Vision 2021 med et særligt fokus på kommunens sundhedspolitik og trafiksikkerhedsplan.</w:t>
      </w:r>
    </w:p>
    <w:p w:rsidR="00123F2D" w:rsidRDefault="00123F2D" w:rsidP="00EB5779">
      <w:pPr>
        <w:rPr>
          <w:rStyle w:val="Strk"/>
          <w:b w:val="0"/>
        </w:rPr>
      </w:pPr>
    </w:p>
    <w:p w:rsidR="00123F2D" w:rsidRDefault="00123F2D">
      <w:pPr>
        <w:rPr>
          <w:rStyle w:val="Strk"/>
          <w:b w:val="0"/>
        </w:rPr>
      </w:pPr>
      <w:r>
        <w:rPr>
          <w:rStyle w:val="Strk"/>
          <w:b w:val="0"/>
        </w:rPr>
        <w:br w:type="page"/>
      </w:r>
    </w:p>
    <w:p w:rsidR="00123F2D" w:rsidRPr="00123F2D" w:rsidRDefault="00123F2D" w:rsidP="00123F2D">
      <w:pPr>
        <w:pStyle w:val="Overskrift1"/>
        <w:numPr>
          <w:ilvl w:val="0"/>
          <w:numId w:val="24"/>
        </w:numPr>
        <w:rPr>
          <w:rStyle w:val="Strk"/>
          <w:b w:val="0"/>
        </w:rPr>
      </w:pPr>
      <w:bookmarkStart w:id="6" w:name="_Toc492541642"/>
      <w:r>
        <w:rPr>
          <w:rStyle w:val="Strk"/>
          <w:b w:val="0"/>
        </w:rPr>
        <w:lastRenderedPageBreak/>
        <w:t>Mål og prioritering</w:t>
      </w:r>
      <w:bookmarkEnd w:id="6"/>
    </w:p>
    <w:p w:rsidR="00EB5779" w:rsidRPr="00123F2D" w:rsidRDefault="00123F2D" w:rsidP="00123F2D">
      <w:pPr>
        <w:pStyle w:val="Overskrift2"/>
        <w:rPr>
          <w:rStyle w:val="Strk"/>
          <w:b/>
        </w:rPr>
      </w:pPr>
      <w:bookmarkStart w:id="7" w:name="_Toc492541643"/>
      <w:r w:rsidRPr="00123F2D">
        <w:rPr>
          <w:rStyle w:val="Strk"/>
          <w:b/>
        </w:rPr>
        <w:t>Mål</w:t>
      </w:r>
      <w:bookmarkEnd w:id="7"/>
    </w:p>
    <w:p w:rsidR="00123F2D" w:rsidRDefault="00123F2D" w:rsidP="00EB5779">
      <w:pPr>
        <w:rPr>
          <w:rStyle w:val="Strk"/>
          <w:b w:val="0"/>
        </w:rPr>
      </w:pPr>
    </w:p>
    <w:p w:rsidR="00EB5779" w:rsidRDefault="00123F2D" w:rsidP="00EB5779">
      <w:pPr>
        <w:rPr>
          <w:rStyle w:val="Strk"/>
          <w:b w:val="0"/>
        </w:rPr>
      </w:pPr>
      <w:r>
        <w:rPr>
          <w:rStyle w:val="Strk"/>
          <w:b w:val="0"/>
        </w:rPr>
        <w:t>M</w:t>
      </w:r>
      <w:r w:rsidRPr="00123F2D">
        <w:rPr>
          <w:rStyle w:val="Strk"/>
          <w:b w:val="0"/>
        </w:rPr>
        <w:t>ålet med stiplanen er</w:t>
      </w:r>
      <w:r w:rsidR="00EB5779" w:rsidRPr="00123F2D">
        <w:rPr>
          <w:rStyle w:val="Strk"/>
          <w:b w:val="0"/>
        </w:rPr>
        <w:t>:</w:t>
      </w:r>
    </w:p>
    <w:p w:rsidR="00123F2D" w:rsidRPr="00123F2D" w:rsidRDefault="00123F2D" w:rsidP="00EB5779">
      <w:pPr>
        <w:rPr>
          <w:rStyle w:val="Strk"/>
          <w:b w:val="0"/>
        </w:rPr>
      </w:pPr>
    </w:p>
    <w:p w:rsidR="00970732" w:rsidRDefault="00123F2D" w:rsidP="00970732">
      <w:r w:rsidRPr="00123F2D">
        <w:t>-</w:t>
      </w:r>
      <w:r w:rsidR="00970732">
        <w:t xml:space="preserve"> At </w:t>
      </w:r>
      <w:r w:rsidR="00970732" w:rsidRPr="00123F2D">
        <w:t xml:space="preserve">trafiksikre </w:t>
      </w:r>
      <w:r w:rsidR="00970732">
        <w:t xml:space="preserve">flere </w:t>
      </w:r>
      <w:r w:rsidR="00970732" w:rsidRPr="00123F2D">
        <w:t>skoleveje</w:t>
      </w:r>
    </w:p>
    <w:p w:rsidR="00970732" w:rsidRDefault="00970732" w:rsidP="00123F2D">
      <w:r>
        <w:t xml:space="preserve">- At gøre det sunde valg let ved at </w:t>
      </w:r>
      <w:r w:rsidR="00123F2D" w:rsidRPr="00123F2D">
        <w:t>fremme færdsel til fods og på cykel</w:t>
      </w:r>
    </w:p>
    <w:p w:rsidR="00123F2D" w:rsidRDefault="00123F2D" w:rsidP="00123F2D">
      <w:r>
        <w:t>- At fremme adgangen til kysten og oplevelser i naturen</w:t>
      </w:r>
    </w:p>
    <w:p w:rsidR="00432E75" w:rsidRPr="00E0344E" w:rsidRDefault="00432E75" w:rsidP="00123F2D">
      <w:r w:rsidRPr="00E0344E">
        <w:t>- At skabe et sammenhængende stinet</w:t>
      </w:r>
    </w:p>
    <w:p w:rsidR="00123F2D" w:rsidRDefault="00123F2D" w:rsidP="00EB5779">
      <w:pPr>
        <w:rPr>
          <w:rStyle w:val="Strk"/>
          <w:b w:val="0"/>
          <w:i/>
        </w:rPr>
      </w:pPr>
    </w:p>
    <w:p w:rsidR="00EB5779" w:rsidRDefault="00123F2D" w:rsidP="00EB5779">
      <w:pPr>
        <w:rPr>
          <w:rStyle w:val="Strk"/>
          <w:b w:val="0"/>
        </w:rPr>
      </w:pPr>
      <w:r>
        <w:rPr>
          <w:rStyle w:val="Strk"/>
          <w:b w:val="0"/>
        </w:rPr>
        <w:t>Konkrete mål for stiplanen:</w:t>
      </w:r>
    </w:p>
    <w:p w:rsidR="00123F2D" w:rsidRDefault="00123F2D" w:rsidP="00EB5779">
      <w:pPr>
        <w:rPr>
          <w:rStyle w:val="Strk"/>
          <w:b w:val="0"/>
        </w:rPr>
      </w:pPr>
    </w:p>
    <w:p w:rsidR="00123F2D" w:rsidRDefault="00123F2D" w:rsidP="00EB5779">
      <w:pPr>
        <w:rPr>
          <w:rStyle w:val="Strk"/>
          <w:b w:val="0"/>
        </w:rPr>
      </w:pPr>
      <w:r>
        <w:rPr>
          <w:rStyle w:val="Strk"/>
          <w:b w:val="0"/>
        </w:rPr>
        <w:t xml:space="preserve">- At trafiksikre </w:t>
      </w:r>
      <w:r w:rsidR="008F63E1">
        <w:rPr>
          <w:rStyle w:val="Strk"/>
          <w:b w:val="0"/>
        </w:rPr>
        <w:t>flere</w:t>
      </w:r>
      <w:r>
        <w:rPr>
          <w:rStyle w:val="Strk"/>
          <w:b w:val="0"/>
        </w:rPr>
        <w:t xml:space="preserve"> skoleveje</w:t>
      </w:r>
    </w:p>
    <w:p w:rsidR="00123F2D" w:rsidRDefault="00123F2D" w:rsidP="00EB5779">
      <w:pPr>
        <w:rPr>
          <w:rStyle w:val="Strk"/>
          <w:b w:val="0"/>
        </w:rPr>
      </w:pPr>
      <w:r>
        <w:rPr>
          <w:rStyle w:val="Strk"/>
          <w:b w:val="0"/>
        </w:rPr>
        <w:t xml:space="preserve">- At anlægge </w:t>
      </w:r>
      <w:r w:rsidR="008F63E1">
        <w:rPr>
          <w:rStyle w:val="Strk"/>
          <w:b w:val="0"/>
        </w:rPr>
        <w:t>flere</w:t>
      </w:r>
      <w:r>
        <w:rPr>
          <w:rStyle w:val="Strk"/>
          <w:b w:val="0"/>
        </w:rPr>
        <w:t xml:space="preserve"> naturstier</w:t>
      </w:r>
    </w:p>
    <w:p w:rsidR="00123F2D" w:rsidRPr="00123F2D" w:rsidRDefault="00123F2D" w:rsidP="00EB5779">
      <w:pPr>
        <w:rPr>
          <w:rStyle w:val="Strk"/>
          <w:b w:val="0"/>
        </w:rPr>
      </w:pPr>
    </w:p>
    <w:p w:rsidR="00EB5779" w:rsidRPr="00123F2D" w:rsidRDefault="00123F2D" w:rsidP="00EB5779">
      <w:pPr>
        <w:rPr>
          <w:rStyle w:val="Strk"/>
          <w:b w:val="0"/>
          <w:i/>
          <w:sz w:val="16"/>
          <w:szCs w:val="16"/>
        </w:rPr>
      </w:pPr>
      <w:r w:rsidRPr="00123F2D">
        <w:rPr>
          <w:rStyle w:val="Strk"/>
          <w:b w:val="0"/>
          <w:i/>
          <w:sz w:val="16"/>
          <w:szCs w:val="16"/>
        </w:rPr>
        <w:t xml:space="preserve">Note: </w:t>
      </w:r>
      <w:r w:rsidR="00EB5779" w:rsidRPr="00123F2D">
        <w:rPr>
          <w:rStyle w:val="Strk"/>
          <w:b w:val="0"/>
          <w:i/>
          <w:sz w:val="16"/>
          <w:szCs w:val="16"/>
        </w:rPr>
        <w:t xml:space="preserve">Med et sammenhængende stinet mener Kommunalbestyrelsen, at stier, trafiksikre veje, naturstier, markveje og lignende infrastruktur </w:t>
      </w:r>
      <w:r w:rsidRPr="00123F2D">
        <w:rPr>
          <w:rStyle w:val="Strk"/>
          <w:b w:val="0"/>
          <w:i/>
          <w:sz w:val="16"/>
          <w:szCs w:val="16"/>
        </w:rPr>
        <w:t xml:space="preserve">indgår som dele af et samlet </w:t>
      </w:r>
      <w:r w:rsidR="00EB5779" w:rsidRPr="00123F2D">
        <w:rPr>
          <w:rStyle w:val="Strk"/>
          <w:b w:val="0"/>
          <w:i/>
          <w:sz w:val="16"/>
          <w:szCs w:val="16"/>
        </w:rPr>
        <w:t xml:space="preserve">stinet. </w:t>
      </w:r>
    </w:p>
    <w:p w:rsidR="005D08E6" w:rsidRPr="00D84F21" w:rsidRDefault="005D08E6" w:rsidP="005D08E6">
      <w:pPr>
        <w:pStyle w:val="Overskrift2"/>
      </w:pPr>
      <w:bookmarkStart w:id="8" w:name="_Toc492541644"/>
      <w:r w:rsidRPr="00D84F21">
        <w:t>Hvad prioriteres?</w:t>
      </w:r>
      <w:bookmarkEnd w:id="8"/>
    </w:p>
    <w:p w:rsidR="005D08E6" w:rsidRPr="00D84F21" w:rsidRDefault="005D08E6" w:rsidP="005F278E"/>
    <w:p w:rsidR="00970732" w:rsidRDefault="00380A00" w:rsidP="005F278E">
      <w:r w:rsidRPr="00D84F21">
        <w:t xml:space="preserve">Kommunalbestyrelsen </w:t>
      </w:r>
      <w:r w:rsidR="00970732">
        <w:t xml:space="preserve">skelner mellem to typer stier. </w:t>
      </w:r>
    </w:p>
    <w:p w:rsidR="00970732" w:rsidRDefault="00970732" w:rsidP="005F278E"/>
    <w:p w:rsidR="00970732" w:rsidRDefault="00970732" w:rsidP="005F278E">
      <w:r>
        <w:t>- Pendlerstier</w:t>
      </w:r>
    </w:p>
    <w:p w:rsidR="00970732" w:rsidRDefault="00970732" w:rsidP="005F278E">
      <w:r>
        <w:t xml:space="preserve">- </w:t>
      </w:r>
      <w:r w:rsidR="00995680">
        <w:t>Rekreative stier</w:t>
      </w:r>
      <w:r>
        <w:t xml:space="preserve"> </w:t>
      </w:r>
    </w:p>
    <w:p w:rsidR="00970732" w:rsidRDefault="00970732" w:rsidP="005F278E"/>
    <w:p w:rsidR="00970732" w:rsidRDefault="00970732" w:rsidP="005F278E">
      <w:r w:rsidRPr="00E40422">
        <w:rPr>
          <w:i/>
          <w:u w:val="single"/>
        </w:rPr>
        <w:t>Pendlerstier</w:t>
      </w:r>
      <w:r w:rsidR="00197874">
        <w:t xml:space="preserve"> prioriteres i følgende rækkefølge</w:t>
      </w:r>
      <w:r>
        <w:t>:</w:t>
      </w:r>
      <w:r w:rsidR="00197874">
        <w:br/>
      </w:r>
    </w:p>
    <w:p w:rsidR="00970732" w:rsidRPr="00432E75" w:rsidRDefault="00B9062E" w:rsidP="001772C1">
      <w:pPr>
        <w:pStyle w:val="Listeafsnit"/>
        <w:numPr>
          <w:ilvl w:val="0"/>
          <w:numId w:val="26"/>
        </w:numPr>
      </w:pPr>
      <w:r>
        <w:lastRenderedPageBreak/>
        <w:t>Ø</w:t>
      </w:r>
      <w:r w:rsidR="00764EBC" w:rsidRPr="00432E75">
        <w:t xml:space="preserve">ger trafiksikkerheden </w:t>
      </w:r>
      <w:r w:rsidR="00970732" w:rsidRPr="00432E75">
        <w:t xml:space="preserve">for </w:t>
      </w:r>
      <w:r w:rsidR="00B55439" w:rsidRPr="00432E75">
        <w:t>børn og unge på vej til uddannelse</w:t>
      </w:r>
      <w:r w:rsidR="00822896" w:rsidRPr="00432E75">
        <w:t xml:space="preserve">, fx folkeskole, gymnasiet og ungdomsuddannelser </w:t>
      </w:r>
    </w:p>
    <w:p w:rsidR="009F361B" w:rsidRPr="00D84F21" w:rsidRDefault="00B9062E" w:rsidP="001772C1">
      <w:pPr>
        <w:pStyle w:val="Listeafsnit"/>
        <w:numPr>
          <w:ilvl w:val="0"/>
          <w:numId w:val="26"/>
        </w:numPr>
      </w:pPr>
      <w:r>
        <w:t>G</w:t>
      </w:r>
      <w:r w:rsidR="009F361B" w:rsidRPr="00D84F21">
        <w:t>ør c</w:t>
      </w:r>
      <w:r w:rsidR="005F278E" w:rsidRPr="00D84F21">
        <w:t>yk</w:t>
      </w:r>
      <w:r w:rsidR="00D84F21" w:rsidRPr="00D84F21">
        <w:t>len</w:t>
      </w:r>
      <w:r w:rsidR="00970732">
        <w:t xml:space="preserve"> til</w:t>
      </w:r>
      <w:r w:rsidR="00764EBC" w:rsidRPr="00D84F21">
        <w:t xml:space="preserve"> </w:t>
      </w:r>
      <w:r w:rsidR="00D84F21" w:rsidRPr="00D84F21">
        <w:t>et</w:t>
      </w:r>
      <w:r w:rsidR="005F278E" w:rsidRPr="00D84F21">
        <w:t xml:space="preserve"> </w:t>
      </w:r>
      <w:r w:rsidR="00970732">
        <w:t>reelt</w:t>
      </w:r>
      <w:r w:rsidR="005F278E" w:rsidRPr="00D84F21">
        <w:t xml:space="preserve"> alternativ til forældrenes bagsæ</w:t>
      </w:r>
      <w:r w:rsidR="00764EBC" w:rsidRPr="00D84F21">
        <w:t>de eller bil nr. 2</w:t>
      </w:r>
      <w:r w:rsidR="000A2951" w:rsidRPr="00D84F21">
        <w:t>,</w:t>
      </w:r>
      <w:r w:rsidR="00B03D32" w:rsidRPr="00D84F21">
        <w:t xml:space="preserve"> når man skal mellem hjem og skole/arbejde, til fritidsaktiviteter eller </w:t>
      </w:r>
      <w:r w:rsidR="00224306" w:rsidRPr="00E0344E">
        <w:t>på indkøb</w:t>
      </w:r>
      <w:r w:rsidR="00764EBC" w:rsidRPr="00E0344E">
        <w:t xml:space="preserve">. </w:t>
      </w:r>
    </w:p>
    <w:p w:rsidR="009F361B" w:rsidRDefault="00B9062E" w:rsidP="001772C1">
      <w:pPr>
        <w:pStyle w:val="Listeafsnit"/>
        <w:numPr>
          <w:ilvl w:val="0"/>
          <w:numId w:val="26"/>
        </w:numPr>
      </w:pPr>
      <w:r>
        <w:t>Ø</w:t>
      </w:r>
      <w:r w:rsidR="00D84F21" w:rsidRPr="00D84F21">
        <w:t xml:space="preserve">ger tilgængeligheden til den kollektive </w:t>
      </w:r>
      <w:r w:rsidR="00D84F21" w:rsidRPr="00E0344E">
        <w:t>trafik</w:t>
      </w:r>
      <w:r w:rsidR="00224306" w:rsidRPr="00E0344E">
        <w:t xml:space="preserve"> og trafikknudepunkter</w:t>
      </w:r>
      <w:r w:rsidR="00E0344E" w:rsidRPr="00E0344E">
        <w:t>.</w:t>
      </w:r>
    </w:p>
    <w:p w:rsidR="00970732" w:rsidRDefault="00970732" w:rsidP="005F278E"/>
    <w:p w:rsidR="00970732" w:rsidRPr="00D84F21" w:rsidRDefault="00E0344E" w:rsidP="005F278E">
      <w:r>
        <w:t>Det indgår i prioriteringen af p</w:t>
      </w:r>
      <w:r w:rsidR="00970732">
        <w:t>en</w:t>
      </w:r>
      <w:r>
        <w:t xml:space="preserve">dlerstier, </w:t>
      </w:r>
      <w:r w:rsidR="00970732">
        <w:t xml:space="preserve">hvor </w:t>
      </w:r>
      <w:r w:rsidR="00E40422">
        <w:t>mange de</w:t>
      </w:r>
      <w:r w:rsidR="00970732">
        <w:t xml:space="preserve"> kommer til gavn.</w:t>
      </w:r>
    </w:p>
    <w:p w:rsidR="00D84F21" w:rsidRPr="00D84F21" w:rsidRDefault="00D84F21" w:rsidP="005F278E"/>
    <w:p w:rsidR="009F361B" w:rsidRPr="00970732" w:rsidRDefault="00995680" w:rsidP="005F278E">
      <w:r w:rsidRPr="00324A34">
        <w:rPr>
          <w:u w:val="single"/>
        </w:rPr>
        <w:t>Rekreative stier</w:t>
      </w:r>
      <w:r w:rsidR="00970732" w:rsidRPr="00970732">
        <w:t xml:space="preserve"> prioriteres, </w:t>
      </w:r>
      <w:r w:rsidR="00970732">
        <w:t>når</w:t>
      </w:r>
      <w:r w:rsidR="00970732" w:rsidRPr="00970732">
        <w:t xml:space="preserve"> de:</w:t>
      </w:r>
    </w:p>
    <w:p w:rsidR="009F361B" w:rsidRPr="00970732" w:rsidRDefault="009F361B" w:rsidP="005F278E"/>
    <w:p w:rsidR="00D84F21" w:rsidRPr="00970732" w:rsidRDefault="009F361B" w:rsidP="005F278E">
      <w:r w:rsidRPr="00970732">
        <w:t xml:space="preserve">- </w:t>
      </w:r>
      <w:r w:rsidR="00D84F21" w:rsidRPr="00970732">
        <w:t>gør kysten tilgængelig</w:t>
      </w:r>
    </w:p>
    <w:p w:rsidR="00D84F21" w:rsidRPr="00970732" w:rsidRDefault="00D84F21" w:rsidP="005F278E">
      <w:r w:rsidRPr="00970732">
        <w:t>- leder til oplevelser i naturen</w:t>
      </w:r>
    </w:p>
    <w:p w:rsidR="00D84F21" w:rsidRPr="00970732" w:rsidRDefault="00D84F21" w:rsidP="005F278E">
      <w:r w:rsidRPr="00970732">
        <w:t xml:space="preserve">- </w:t>
      </w:r>
      <w:r w:rsidR="00970732" w:rsidRPr="00970732">
        <w:t>binder byerne sammen med bynær natur</w:t>
      </w:r>
    </w:p>
    <w:p w:rsidR="00D84F21" w:rsidRPr="00970732" w:rsidRDefault="00D84F21" w:rsidP="005F278E"/>
    <w:p w:rsidR="00CE2408" w:rsidRPr="00E0344E" w:rsidRDefault="00995680" w:rsidP="005F278E">
      <w:r w:rsidRPr="00E0344E">
        <w:t>Rekreative stier</w:t>
      </w:r>
      <w:r w:rsidR="00970732" w:rsidRPr="00E0344E">
        <w:t xml:space="preserve"> prioriteres efter</w:t>
      </w:r>
      <w:r w:rsidR="00432E75" w:rsidRPr="00E0344E">
        <w:t>, at de leder til oplevelser i naturen og i kommunen generelt.</w:t>
      </w:r>
      <w:r w:rsidR="00970732" w:rsidRPr="00E0344E">
        <w:t xml:space="preserve"> </w:t>
      </w:r>
    </w:p>
    <w:p w:rsidR="00970732" w:rsidRPr="008E4465" w:rsidRDefault="00970732" w:rsidP="005F278E">
      <w:pPr>
        <w:rPr>
          <w:color w:val="FF0000"/>
        </w:rPr>
      </w:pPr>
    </w:p>
    <w:p w:rsidR="00CE2408" w:rsidRPr="00970732" w:rsidRDefault="0069663A" w:rsidP="005F278E">
      <w:r>
        <w:t>Overordnet tilsigtes det, at p</w:t>
      </w:r>
      <w:r w:rsidR="00CE2408" w:rsidRPr="00970732">
        <w:t xml:space="preserve">endlerstier og </w:t>
      </w:r>
      <w:r w:rsidR="00995680">
        <w:t>rekreative stier</w:t>
      </w:r>
      <w:r w:rsidR="00CE2408" w:rsidRPr="00970732">
        <w:t xml:space="preserve"> </w:t>
      </w:r>
      <w:r w:rsidR="00D84F21" w:rsidRPr="00970732">
        <w:t>tænkes</w:t>
      </w:r>
      <w:r w:rsidR="00CF0149" w:rsidRPr="00970732">
        <w:t xml:space="preserve"> sammen </w:t>
      </w:r>
      <w:r w:rsidR="00E40422">
        <w:t>i</w:t>
      </w:r>
      <w:r w:rsidR="00CF0149" w:rsidRPr="00970732">
        <w:t xml:space="preserve"> et samlet stinet.</w:t>
      </w:r>
    </w:p>
    <w:p w:rsidR="00E40422" w:rsidRDefault="00E40422">
      <w:pPr>
        <w:rPr>
          <w:rFonts w:eastAsiaTheme="majorEastAsia" w:cstheme="majorBidi"/>
          <w:b/>
          <w:bCs/>
          <w:szCs w:val="26"/>
        </w:rPr>
      </w:pPr>
      <w:r>
        <w:br w:type="page"/>
      </w:r>
    </w:p>
    <w:p w:rsidR="002D1089" w:rsidRPr="008B789C" w:rsidRDefault="002D1089" w:rsidP="002D1089">
      <w:pPr>
        <w:pStyle w:val="Overskrift2"/>
      </w:pPr>
      <w:bookmarkStart w:id="9" w:name="_Toc492541645"/>
      <w:r w:rsidRPr="008B789C">
        <w:lastRenderedPageBreak/>
        <w:t>Hvornår prioriteres?</w:t>
      </w:r>
      <w:bookmarkEnd w:id="9"/>
    </w:p>
    <w:p w:rsidR="002D1089" w:rsidRPr="008B789C" w:rsidRDefault="002D1089" w:rsidP="002D1089"/>
    <w:p w:rsidR="002D1089" w:rsidRDefault="002D1089" w:rsidP="002D1089">
      <w:r w:rsidRPr="008B789C">
        <w:t xml:space="preserve">Med vedtagelsen af denne stiplan prioriteres de </w:t>
      </w:r>
      <w:r w:rsidR="008B789C">
        <w:t xml:space="preserve">større </w:t>
      </w:r>
      <w:r w:rsidRPr="008B789C">
        <w:t xml:space="preserve">projekter, som er </w:t>
      </w:r>
      <w:r w:rsidR="00CF0149" w:rsidRPr="008B789C">
        <w:t xml:space="preserve">nævnt i afsnit </w:t>
      </w:r>
      <w:r w:rsidR="0069663A">
        <w:t>6</w:t>
      </w:r>
      <w:r w:rsidR="00CF0149" w:rsidRPr="008B789C">
        <w:t xml:space="preserve">.0. Kommunalbestyrelsen kan altid vælge at tage </w:t>
      </w:r>
      <w:r w:rsidR="008B789C">
        <w:t>denne prioritering</w:t>
      </w:r>
      <w:r w:rsidR="00CF0149" w:rsidRPr="008B789C">
        <w:t xml:space="preserve"> op </w:t>
      </w:r>
      <w:r w:rsidR="008B789C">
        <w:t xml:space="preserve">igen </w:t>
      </w:r>
      <w:r w:rsidR="00CF0149" w:rsidRPr="008B789C">
        <w:t>med henblik på at prioriterer om.</w:t>
      </w:r>
    </w:p>
    <w:p w:rsidR="008B789C" w:rsidRDefault="008B789C" w:rsidP="002D1089"/>
    <w:p w:rsidR="008B789C" w:rsidRPr="008B789C" w:rsidRDefault="008B789C" w:rsidP="002D1089">
      <w:r>
        <w:t>Mindre stiprojekter og naturstier prioriteres løbende.</w:t>
      </w:r>
    </w:p>
    <w:p w:rsidR="0069663A" w:rsidRDefault="002D1089" w:rsidP="008B789C">
      <w:pPr>
        <w:pStyle w:val="Overskrift1"/>
      </w:pPr>
      <w:r w:rsidRPr="008B789C">
        <w:br w:type="page"/>
      </w:r>
    </w:p>
    <w:p w:rsidR="00070C96" w:rsidRPr="008B789C" w:rsidRDefault="0069663A" w:rsidP="008B789C">
      <w:pPr>
        <w:pStyle w:val="Overskrift1"/>
      </w:pPr>
      <w:bookmarkStart w:id="10" w:name="_Toc492541646"/>
      <w:r>
        <w:lastRenderedPageBreak/>
        <w:t xml:space="preserve">4. </w:t>
      </w:r>
      <w:r w:rsidR="00CE2408" w:rsidRPr="008B789C">
        <w:t>Stiernes udformnin</w:t>
      </w:r>
      <w:r w:rsidR="00070C96" w:rsidRPr="008B789C">
        <w:t>g</w:t>
      </w:r>
      <w:bookmarkEnd w:id="10"/>
    </w:p>
    <w:p w:rsidR="00764EBC" w:rsidRPr="008B789C" w:rsidRDefault="002D1089" w:rsidP="002D1089">
      <w:pPr>
        <w:pStyle w:val="Overskrift2"/>
      </w:pPr>
      <w:bookmarkStart w:id="11" w:name="_Toc492541647"/>
      <w:r w:rsidRPr="008B789C">
        <w:t xml:space="preserve">3.1 </w:t>
      </w:r>
      <w:r w:rsidR="00764EBC" w:rsidRPr="008B789C">
        <w:t>Pendlerstier</w:t>
      </w:r>
      <w:bookmarkEnd w:id="11"/>
      <w:r w:rsidR="00764EBC" w:rsidRPr="008B789C">
        <w:t xml:space="preserve"> </w:t>
      </w:r>
    </w:p>
    <w:p w:rsidR="00123CA6" w:rsidRPr="008B789C" w:rsidRDefault="00CE2408" w:rsidP="00764EBC">
      <w:pPr>
        <w:pStyle w:val="Listeafsnit"/>
        <w:ind w:left="624"/>
      </w:pPr>
      <w:r w:rsidRPr="008B789C">
        <w:br/>
        <w:t xml:space="preserve">Pendlerstier er som udgangspunkt anlagt som cykelstier, men alternativt </w:t>
      </w:r>
      <w:r w:rsidR="000A2951" w:rsidRPr="008B789C">
        <w:t>kan de anlægges</w:t>
      </w:r>
      <w:r w:rsidRPr="008B789C">
        <w:t xml:space="preserve"> som cy</w:t>
      </w:r>
      <w:r w:rsidR="000A2951" w:rsidRPr="008B789C">
        <w:t xml:space="preserve">kelbaner/markerede kantbaner, </w:t>
      </w:r>
      <w:r w:rsidR="00B445B2" w:rsidRPr="008B789C">
        <w:t>hvis</w:t>
      </w:r>
      <w:r w:rsidR="000A2951" w:rsidRPr="008B789C">
        <w:t xml:space="preserve"> vejforholdene </w:t>
      </w:r>
      <w:r w:rsidR="00070C96" w:rsidRPr="008B789C">
        <w:t xml:space="preserve">ellers </w:t>
      </w:r>
      <w:r w:rsidR="000A2951" w:rsidRPr="008B789C">
        <w:t>er til det.</w:t>
      </w:r>
    </w:p>
    <w:p w:rsidR="00085E14" w:rsidRPr="008B789C" w:rsidRDefault="00590714" w:rsidP="00123CA6">
      <w:pPr>
        <w:pStyle w:val="Listeafsnit"/>
        <w:ind w:left="624"/>
      </w:pPr>
      <w:r w:rsidRPr="008B789C">
        <w:rPr>
          <w:noProof/>
          <w:lang w:eastAsia="da-DK"/>
        </w:rPr>
        <w:drawing>
          <wp:anchor distT="0" distB="0" distL="114300" distR="114300" simplePos="0" relativeHeight="251659264" behindDoc="0" locked="0" layoutInCell="1" allowOverlap="1" wp14:anchorId="265C4FD3" wp14:editId="3E6F1949">
            <wp:simplePos x="0" y="0"/>
            <wp:positionH relativeFrom="column">
              <wp:posOffset>3543300</wp:posOffset>
            </wp:positionH>
            <wp:positionV relativeFrom="paragraph">
              <wp:posOffset>147320</wp:posOffset>
            </wp:positionV>
            <wp:extent cx="1800000" cy="1126800"/>
            <wp:effectExtent l="0" t="0" r="0" b="0"/>
            <wp:wrapSquare wrapText="bothSides"/>
            <wp:docPr id="4" name="irc_mi" descr="Billedresultat for cykelsti eksempe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cykelsti eksempe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12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1D2" w:rsidRPr="008B789C" w:rsidRDefault="00CE2408" w:rsidP="00B03D32">
      <w:pPr>
        <w:pStyle w:val="Listeafsnit"/>
        <w:ind w:left="624"/>
      </w:pPr>
      <w:r w:rsidRPr="008B789C">
        <w:rPr>
          <w:u w:val="single"/>
        </w:rPr>
        <w:t>Udformning, cykelstier</w:t>
      </w:r>
      <w:r w:rsidR="00085E14" w:rsidRPr="008B789C">
        <w:rPr>
          <w:u w:val="single"/>
        </w:rPr>
        <w:t>:</w:t>
      </w:r>
      <w:r w:rsidR="00590714" w:rsidRPr="008B789C">
        <w:rPr>
          <w:noProof/>
          <w:lang w:eastAsia="da-DK"/>
        </w:rPr>
        <w:t xml:space="preserve"> </w:t>
      </w:r>
      <w:r w:rsidR="00B03D32" w:rsidRPr="008B789C">
        <w:rPr>
          <w:u w:val="single"/>
        </w:rPr>
        <w:br/>
      </w:r>
      <w:r w:rsidR="00B03D32" w:rsidRPr="008B789C">
        <w:t xml:space="preserve">- </w:t>
      </w:r>
      <w:r w:rsidR="000711D2" w:rsidRPr="008B789C">
        <w:t>Dobbeltrettede</w:t>
      </w:r>
    </w:p>
    <w:p w:rsidR="00070C96" w:rsidRPr="008B789C" w:rsidRDefault="00070C96" w:rsidP="00B03D32">
      <w:pPr>
        <w:pStyle w:val="Listeafsnit"/>
        <w:ind w:left="624"/>
      </w:pPr>
      <w:r w:rsidRPr="008B789C">
        <w:t>- Bredde iht. vejloven</w:t>
      </w:r>
    </w:p>
    <w:p w:rsidR="00B03D32" w:rsidRPr="008B789C" w:rsidRDefault="000711D2" w:rsidP="00B03D32">
      <w:pPr>
        <w:pStyle w:val="Listeafsnit"/>
        <w:ind w:left="624"/>
      </w:pPr>
      <w:r w:rsidRPr="008B789C">
        <w:t xml:space="preserve">- </w:t>
      </w:r>
      <w:r w:rsidR="00B445B2" w:rsidRPr="008B789C">
        <w:t>belægning</w:t>
      </w:r>
      <w:r w:rsidRPr="008B789C">
        <w:t xml:space="preserve"> er a</w:t>
      </w:r>
      <w:r w:rsidR="00085E14" w:rsidRPr="008B789C">
        <w:t>sfalt</w:t>
      </w:r>
      <w:r w:rsidRPr="008B789C">
        <w:t xml:space="preserve"> eller tilsvarende fast belægning</w:t>
      </w:r>
    </w:p>
    <w:p w:rsidR="005D08E6" w:rsidRPr="008B789C" w:rsidRDefault="00B03D32" w:rsidP="00B03D32">
      <w:pPr>
        <w:pStyle w:val="Listeafsnit"/>
        <w:ind w:left="624"/>
      </w:pPr>
      <w:r w:rsidRPr="008B789C">
        <w:t xml:space="preserve">- </w:t>
      </w:r>
      <w:r w:rsidR="00B44B2F">
        <w:t>Der gennemføres som udgangspunkt kun b</w:t>
      </w:r>
      <w:r w:rsidR="005D08E6" w:rsidRPr="008B789C">
        <w:t>elysning i bymæssig bebyggelse</w:t>
      </w:r>
    </w:p>
    <w:p w:rsidR="00590714" w:rsidRPr="008B789C" w:rsidRDefault="005D08E6" w:rsidP="00B03D32">
      <w:pPr>
        <w:pStyle w:val="Listeafsnit"/>
        <w:ind w:left="624"/>
        <w:rPr>
          <w:u w:val="single"/>
        </w:rPr>
      </w:pPr>
      <w:r w:rsidRPr="008B789C">
        <w:br/>
      </w:r>
    </w:p>
    <w:p w:rsidR="00590714" w:rsidRPr="008E4465" w:rsidRDefault="00590714" w:rsidP="00B03D32">
      <w:pPr>
        <w:pStyle w:val="Listeafsnit"/>
        <w:ind w:left="624"/>
        <w:rPr>
          <w:color w:val="FF0000"/>
          <w:u w:val="single"/>
        </w:rPr>
      </w:pPr>
      <w:r w:rsidRPr="008E4465">
        <w:rPr>
          <w:noProof/>
          <w:color w:val="FF0000"/>
          <w:lang w:eastAsia="da-DK"/>
        </w:rPr>
        <mc:AlternateContent>
          <mc:Choice Requires="wps">
            <w:drawing>
              <wp:anchor distT="0" distB="0" distL="114300" distR="114300" simplePos="0" relativeHeight="251661312" behindDoc="0" locked="0" layoutInCell="1" allowOverlap="1" wp14:anchorId="184E9386" wp14:editId="197E48B5">
                <wp:simplePos x="0" y="0"/>
                <wp:positionH relativeFrom="column">
                  <wp:posOffset>3543300</wp:posOffset>
                </wp:positionH>
                <wp:positionV relativeFrom="paragraph">
                  <wp:posOffset>132715</wp:posOffset>
                </wp:positionV>
                <wp:extent cx="1927860" cy="635"/>
                <wp:effectExtent l="0" t="0" r="0" b="0"/>
                <wp:wrapSquare wrapText="bothSides"/>
                <wp:docPr id="6" name="Tekstboks 6"/>
                <wp:cNvGraphicFramePr/>
                <a:graphic xmlns:a="http://schemas.openxmlformats.org/drawingml/2006/main">
                  <a:graphicData uri="http://schemas.microsoft.com/office/word/2010/wordprocessingShape">
                    <wps:wsp>
                      <wps:cNvSpPr txBox="1"/>
                      <wps:spPr>
                        <a:xfrm>
                          <a:off x="0" y="0"/>
                          <a:ext cx="1927860" cy="635"/>
                        </a:xfrm>
                        <a:prstGeom prst="rect">
                          <a:avLst/>
                        </a:prstGeom>
                        <a:solidFill>
                          <a:prstClr val="white"/>
                        </a:solidFill>
                        <a:ln>
                          <a:noFill/>
                        </a:ln>
                        <a:effectLst/>
                      </wps:spPr>
                      <wps:txbx>
                        <w:txbxContent>
                          <w:p w:rsidR="00434583" w:rsidRPr="00062F64" w:rsidRDefault="00434583" w:rsidP="00590714">
                            <w:pPr>
                              <w:pStyle w:val="Billedtekst"/>
                              <w:rPr>
                                <w:noProof/>
                                <w:color w:val="0000FF"/>
                                <w:sz w:val="18"/>
                              </w:rPr>
                            </w:pPr>
                            <w:r>
                              <w:t xml:space="preserve">Figur </w:t>
                            </w:r>
                            <w:fldSimple w:instr=" SEQ Figur \* ARABIC ">
                              <w:r>
                                <w:rPr>
                                  <w:noProof/>
                                </w:rPr>
                                <w:t>1</w:t>
                              </w:r>
                            </w:fldSimple>
                            <w:r>
                              <w:t>: Eksempel på dobbeltrettet cykelsti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4E9386" id="_x0000_t202" coordsize="21600,21600" o:spt="202" path="m,l,21600r21600,l21600,xe">
                <v:stroke joinstyle="miter"/>
                <v:path gradientshapeok="t" o:connecttype="rect"/>
              </v:shapetype>
              <v:shape id="Tekstboks 6" o:spid="_x0000_s1026" type="#_x0000_t202" style="position:absolute;left:0;text-align:left;margin-left:279pt;margin-top:10.45pt;width:151.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" stroked="f">
                <v:textbox style="mso-fit-shape-to-text:t" inset="0,0,0,0">
                  <w:txbxContent>
                    <w:p w:rsidR="00434583" w:rsidRPr="00062F64" w:rsidRDefault="00434583" w:rsidP="00590714">
                      <w:pPr>
                        <w:pStyle w:val="Billedtekst"/>
                        <w:rPr>
                          <w:noProof/>
                          <w:color w:val="0000FF"/>
                          <w:sz w:val="18"/>
                        </w:rPr>
                      </w:pPr>
                      <w:r>
                        <w:t xml:space="preserve">Figur </w:t>
                      </w:r>
                      <w:fldSimple w:instr=" SEQ Figur \* ARABIC ">
                        <w:r>
                          <w:rPr>
                            <w:noProof/>
                          </w:rPr>
                          <w:t>1</w:t>
                        </w:r>
                      </w:fldSimple>
                      <w:r>
                        <w:t>: Eksempel på dobbeltrettet cykelsti</w:t>
                      </w:r>
                    </w:p>
                  </w:txbxContent>
                </v:textbox>
                <w10:wrap type="square"/>
              </v:shape>
            </w:pict>
          </mc:Fallback>
        </mc:AlternateContent>
      </w:r>
    </w:p>
    <w:p w:rsidR="00590714" w:rsidRPr="008E4465" w:rsidRDefault="00590714" w:rsidP="00B03D32">
      <w:pPr>
        <w:pStyle w:val="Listeafsnit"/>
        <w:ind w:left="624"/>
        <w:rPr>
          <w:color w:val="FF0000"/>
          <w:u w:val="single"/>
        </w:rPr>
      </w:pPr>
    </w:p>
    <w:p w:rsidR="00590714" w:rsidRPr="008E4465" w:rsidRDefault="00590714" w:rsidP="00B03D32">
      <w:pPr>
        <w:pStyle w:val="Listeafsnit"/>
        <w:ind w:left="624"/>
        <w:rPr>
          <w:color w:val="FF0000"/>
          <w:u w:val="single"/>
        </w:rPr>
      </w:pPr>
    </w:p>
    <w:p w:rsidR="00590714" w:rsidRPr="008E4465" w:rsidRDefault="00590714" w:rsidP="00B03D32">
      <w:pPr>
        <w:pStyle w:val="Listeafsnit"/>
        <w:ind w:left="624"/>
        <w:rPr>
          <w:color w:val="FF0000"/>
          <w:u w:val="single"/>
        </w:rPr>
      </w:pPr>
    </w:p>
    <w:p w:rsidR="00590714" w:rsidRPr="008E4465" w:rsidRDefault="00590714" w:rsidP="00B03D32">
      <w:pPr>
        <w:pStyle w:val="Listeafsnit"/>
        <w:ind w:left="624"/>
        <w:rPr>
          <w:color w:val="FF0000"/>
          <w:u w:val="single"/>
        </w:rPr>
      </w:pPr>
    </w:p>
    <w:p w:rsidR="00B03D32" w:rsidRPr="008B789C" w:rsidRDefault="00590714" w:rsidP="00B03D32">
      <w:pPr>
        <w:pStyle w:val="Listeafsnit"/>
        <w:ind w:left="624"/>
      </w:pPr>
      <w:r w:rsidRPr="008B789C">
        <w:rPr>
          <w:noProof/>
          <w:lang w:eastAsia="da-DK"/>
        </w:rPr>
        <mc:AlternateContent>
          <mc:Choice Requires="wps">
            <w:drawing>
              <wp:anchor distT="0" distB="0" distL="114300" distR="114300" simplePos="0" relativeHeight="251664384" behindDoc="0" locked="0" layoutInCell="1" allowOverlap="1" wp14:anchorId="34258C92" wp14:editId="1F8E8C8A">
                <wp:simplePos x="0" y="0"/>
                <wp:positionH relativeFrom="column">
                  <wp:posOffset>3541395</wp:posOffset>
                </wp:positionH>
                <wp:positionV relativeFrom="paragraph">
                  <wp:posOffset>1419860</wp:posOffset>
                </wp:positionV>
                <wp:extent cx="1799590" cy="635"/>
                <wp:effectExtent l="0" t="0" r="0" b="0"/>
                <wp:wrapSquare wrapText="bothSides"/>
                <wp:docPr id="8" name="Tekstboks 8"/>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rsidR="00434583" w:rsidRPr="002E1485" w:rsidRDefault="00434583" w:rsidP="00590714">
                            <w:pPr>
                              <w:pStyle w:val="Billedtekst"/>
                              <w:rPr>
                                <w:noProof/>
                                <w:sz w:val="18"/>
                              </w:rPr>
                            </w:pPr>
                            <w:r>
                              <w:t xml:space="preserve">Figur </w:t>
                            </w:r>
                            <w:fldSimple w:instr=" SEQ Figur \* ARABIC ">
                              <w:r>
                                <w:rPr>
                                  <w:noProof/>
                                </w:rPr>
                                <w:t>2</w:t>
                              </w:r>
                            </w:fldSimple>
                            <w:r>
                              <w:t xml:space="preserve">: Eksempel på kantbane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258C92" id="Tekstboks 8" o:spid="_x0000_s1027" type="#_x0000_t202" style="position:absolute;left:0;text-align:left;margin-left:278.85pt;margin-top:111.8pt;width:141.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" stroked="f">
                <v:textbox style="mso-fit-shape-to-text:t" inset="0,0,0,0">
                  <w:txbxContent>
                    <w:p w:rsidR="00434583" w:rsidRPr="002E1485" w:rsidRDefault="00434583" w:rsidP="00590714">
                      <w:pPr>
                        <w:pStyle w:val="Billedtekst"/>
                        <w:rPr>
                          <w:noProof/>
                          <w:sz w:val="18"/>
                        </w:rPr>
                      </w:pPr>
                      <w:r>
                        <w:t xml:space="preserve">Figur </w:t>
                      </w:r>
                      <w:fldSimple w:instr=" SEQ Figur \* ARABIC ">
                        <w:r>
                          <w:rPr>
                            <w:noProof/>
                          </w:rPr>
                          <w:t>2</w:t>
                        </w:r>
                      </w:fldSimple>
                      <w:r>
                        <w:t xml:space="preserve">: Eksempel på kantbane </w:t>
                      </w:r>
                    </w:p>
                  </w:txbxContent>
                </v:textbox>
                <w10:wrap type="square"/>
              </v:shape>
            </w:pict>
          </mc:Fallback>
        </mc:AlternateContent>
      </w:r>
      <w:r w:rsidRPr="008B789C">
        <w:rPr>
          <w:noProof/>
          <w:lang w:eastAsia="da-DK"/>
        </w:rPr>
        <w:drawing>
          <wp:anchor distT="0" distB="0" distL="114300" distR="114300" simplePos="0" relativeHeight="251662336" behindDoc="0" locked="0" layoutInCell="1" allowOverlap="1" wp14:anchorId="67170B9F" wp14:editId="7A25BA02">
            <wp:simplePos x="0" y="0"/>
            <wp:positionH relativeFrom="column">
              <wp:posOffset>3541395</wp:posOffset>
            </wp:positionH>
            <wp:positionV relativeFrom="paragraph">
              <wp:posOffset>13335</wp:posOffset>
            </wp:positionV>
            <wp:extent cx="1799590" cy="1349375"/>
            <wp:effectExtent l="0" t="0" r="0" b="3175"/>
            <wp:wrapSquare wrapText="bothSides"/>
            <wp:docPr id="7" name="Billede 7" descr="http://www.borumvej.dk/wp-content/uploads/2017/05/IMG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rumvej.dk/wp-content/uploads/2017/05/IMG_12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408" w:rsidRPr="008B789C">
        <w:rPr>
          <w:u w:val="single"/>
        </w:rPr>
        <w:t>Udformning, kantbaner</w:t>
      </w:r>
      <w:r w:rsidR="005D08E6" w:rsidRPr="008B789C">
        <w:rPr>
          <w:u w:val="single"/>
        </w:rPr>
        <w:t>:</w:t>
      </w:r>
      <w:r w:rsidRPr="008B789C">
        <w:rPr>
          <w:noProof/>
          <w:lang w:eastAsia="da-DK"/>
        </w:rPr>
        <w:t xml:space="preserve"> </w:t>
      </w:r>
      <w:r w:rsidR="00B03D32" w:rsidRPr="008B789C">
        <w:rPr>
          <w:u w:val="single"/>
        </w:rPr>
        <w:br/>
      </w:r>
      <w:r w:rsidR="00B03D32" w:rsidRPr="008B789C">
        <w:t xml:space="preserve">- </w:t>
      </w:r>
      <w:r w:rsidR="005D08E6" w:rsidRPr="008B789C">
        <w:t>E</w:t>
      </w:r>
      <w:r w:rsidR="003A059B" w:rsidRPr="008B789C">
        <w:t xml:space="preserve">ksisterende </w:t>
      </w:r>
      <w:r w:rsidR="00B445B2" w:rsidRPr="008B789C">
        <w:t>asfalt</w:t>
      </w:r>
      <w:r w:rsidR="00070C96" w:rsidRPr="008B789C">
        <w:t>, evt. med kantudvidelse</w:t>
      </w:r>
    </w:p>
    <w:p w:rsidR="00B03D32" w:rsidRPr="00B44B2F" w:rsidRDefault="00B03D32" w:rsidP="00B03D32">
      <w:pPr>
        <w:pStyle w:val="Listeafsnit"/>
        <w:ind w:left="624"/>
      </w:pPr>
      <w:r w:rsidRPr="00B44B2F">
        <w:t xml:space="preserve">- </w:t>
      </w:r>
      <w:r w:rsidR="00CE2408" w:rsidRPr="00B44B2F">
        <w:t>Markeres med</w:t>
      </w:r>
      <w:r w:rsidR="00B44B2F">
        <w:t xml:space="preserve"> </w:t>
      </w:r>
      <w:r w:rsidR="00B44B2F" w:rsidRPr="00B44B2F">
        <w:t>opstregning</w:t>
      </w:r>
    </w:p>
    <w:p w:rsidR="005D08E6" w:rsidRPr="008B789C" w:rsidRDefault="00B03D32" w:rsidP="00B03D32">
      <w:pPr>
        <w:pStyle w:val="Listeafsnit"/>
        <w:ind w:left="624"/>
      </w:pPr>
      <w:r w:rsidRPr="008B789C">
        <w:t>- Skiltning</w:t>
      </w:r>
      <w:r w:rsidR="00070C96" w:rsidRPr="008B789C">
        <w:t xml:space="preserve"> og markering på banen</w:t>
      </w:r>
      <w:r w:rsidR="005D08E6" w:rsidRPr="008B789C">
        <w:br/>
        <w:t xml:space="preserve">- Bruger den eksisterende </w:t>
      </w:r>
      <w:r w:rsidR="003A059B" w:rsidRPr="008B789C">
        <w:t>vejbelysning</w:t>
      </w:r>
      <w:r w:rsidR="005D08E6" w:rsidRPr="008B789C">
        <w:t xml:space="preserve"> </w:t>
      </w:r>
    </w:p>
    <w:p w:rsidR="00590714" w:rsidRPr="008B789C" w:rsidRDefault="00590714" w:rsidP="00B03D32">
      <w:pPr>
        <w:pStyle w:val="Listeafsnit"/>
        <w:ind w:left="624"/>
      </w:pPr>
    </w:p>
    <w:p w:rsidR="00590714" w:rsidRPr="008E4465" w:rsidRDefault="00590714" w:rsidP="00B03D32">
      <w:pPr>
        <w:pStyle w:val="Listeafsnit"/>
        <w:ind w:left="624"/>
        <w:rPr>
          <w:color w:val="FF0000"/>
        </w:rPr>
      </w:pPr>
    </w:p>
    <w:p w:rsidR="00590714" w:rsidRPr="008E4465" w:rsidRDefault="00590714" w:rsidP="00B03D32">
      <w:pPr>
        <w:pStyle w:val="Listeafsnit"/>
        <w:ind w:left="624"/>
        <w:rPr>
          <w:color w:val="FF0000"/>
        </w:rPr>
      </w:pPr>
    </w:p>
    <w:p w:rsidR="00123CA6" w:rsidRPr="008B789C" w:rsidRDefault="002D1089" w:rsidP="002D1089">
      <w:pPr>
        <w:pStyle w:val="Overskrift2"/>
      </w:pPr>
      <w:bookmarkStart w:id="12" w:name="_Toc492541648"/>
      <w:r w:rsidRPr="008B789C">
        <w:lastRenderedPageBreak/>
        <w:t xml:space="preserve">3.2 </w:t>
      </w:r>
      <w:r w:rsidR="00123CA6" w:rsidRPr="008B789C">
        <w:t>Rekreative stier</w:t>
      </w:r>
      <w:bookmarkEnd w:id="12"/>
    </w:p>
    <w:p w:rsidR="000711D2" w:rsidRPr="008B789C" w:rsidRDefault="00CE2408" w:rsidP="00B03D32">
      <w:pPr>
        <w:pStyle w:val="Listeafsnit"/>
        <w:ind w:left="624"/>
      </w:pPr>
      <w:r w:rsidRPr="008B789C">
        <w:br/>
      </w:r>
      <w:r w:rsidR="00B03D32" w:rsidRPr="008B789C">
        <w:t>Rekreative stier indpasses i udf</w:t>
      </w:r>
      <w:r w:rsidR="008B789C" w:rsidRPr="008B789C">
        <w:t xml:space="preserve">ormning og forløb efter området, terræn, </w:t>
      </w:r>
      <w:r w:rsidR="00B03D32" w:rsidRPr="008B789C">
        <w:t>naturen</w:t>
      </w:r>
      <w:r w:rsidR="008B789C" w:rsidRPr="008B789C">
        <w:t xml:space="preserve"> og </w:t>
      </w:r>
      <w:r w:rsidR="000711D2" w:rsidRPr="008B789C">
        <w:t>det omgivende miljø</w:t>
      </w:r>
      <w:r w:rsidR="00B03D32" w:rsidRPr="008B789C">
        <w:t xml:space="preserve">. Rekreative stier </w:t>
      </w:r>
      <w:r w:rsidR="000711D2" w:rsidRPr="008B789C">
        <w:t>kan udføres</w:t>
      </w:r>
      <w:r w:rsidR="008B789C" w:rsidRPr="008B789C">
        <w:t>,</w:t>
      </w:r>
      <w:r w:rsidR="000711D2" w:rsidRPr="008B789C">
        <w:t xml:space="preserve"> så de også kan bruges til cykel</w:t>
      </w:r>
      <w:r w:rsidR="00434583">
        <w:t>, ridning</w:t>
      </w:r>
      <w:r w:rsidR="000711D2" w:rsidRPr="008B789C">
        <w:t xml:space="preserve"> eller lignende</w:t>
      </w:r>
      <w:r w:rsidR="008B789C" w:rsidRPr="008B789C">
        <w:t>,</w:t>
      </w:r>
      <w:r w:rsidR="000711D2" w:rsidRPr="008B789C">
        <w:t xml:space="preserve"> eller som naturstier</w:t>
      </w:r>
      <w:r w:rsidR="00B445B2" w:rsidRPr="008B789C">
        <w:t>/trampestier</w:t>
      </w:r>
      <w:r w:rsidR="000711D2" w:rsidRPr="008B789C">
        <w:t xml:space="preserve">. </w:t>
      </w:r>
    </w:p>
    <w:p w:rsidR="00B03D32" w:rsidRPr="008B789C" w:rsidRDefault="00D84D54" w:rsidP="00B03D32">
      <w:pPr>
        <w:pStyle w:val="Listeafsnit"/>
        <w:ind w:left="624"/>
        <w:rPr>
          <w:u w:val="single"/>
        </w:rPr>
      </w:pPr>
      <w:r w:rsidRPr="008E4465">
        <w:rPr>
          <w:noProof/>
          <w:color w:val="FF0000"/>
          <w:lang w:eastAsia="da-DK"/>
        </w:rPr>
        <mc:AlternateContent>
          <mc:Choice Requires="wps">
            <w:drawing>
              <wp:anchor distT="0" distB="0" distL="114300" distR="114300" simplePos="0" relativeHeight="251667456" behindDoc="0" locked="0" layoutInCell="1" allowOverlap="1" wp14:anchorId="76378146" wp14:editId="4A67419B">
                <wp:simplePos x="0" y="0"/>
                <wp:positionH relativeFrom="column">
                  <wp:posOffset>3528060</wp:posOffset>
                </wp:positionH>
                <wp:positionV relativeFrom="paragraph">
                  <wp:posOffset>2190750</wp:posOffset>
                </wp:positionV>
                <wp:extent cx="1799590" cy="635"/>
                <wp:effectExtent l="0" t="0" r="0" b="0"/>
                <wp:wrapSquare wrapText="bothSides"/>
                <wp:docPr id="10" name="Tekstboks 10"/>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rsidR="00434583" w:rsidRPr="006D2A83" w:rsidRDefault="00434583" w:rsidP="00D84D54">
                            <w:pPr>
                              <w:pStyle w:val="Billedtekst"/>
                              <w:rPr>
                                <w:noProof/>
                                <w:sz w:val="18"/>
                              </w:rPr>
                            </w:pPr>
                            <w:r>
                              <w:t xml:space="preserve">Figur </w:t>
                            </w:r>
                            <w:fldSimple w:instr=" SEQ Figur \* ARABIC ">
                              <w:r>
                                <w:rPr>
                                  <w:noProof/>
                                </w:rPr>
                                <w:t>3</w:t>
                              </w:r>
                            </w:fldSimple>
                            <w:r>
                              <w:t>: Eksempel på rekreativ sti til cyklister og andre lette køretøjer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378146" id="Tekstboks 10" o:spid="_x0000_s1028" type="#_x0000_t202" style="position:absolute;left:0;text-align:left;margin-left:277.8pt;margin-top:172.5pt;width:141.7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" stroked="f">
                <v:textbox style="mso-fit-shape-to-text:t" inset="0,0,0,0">
                  <w:txbxContent>
                    <w:p w:rsidR="00434583" w:rsidRPr="006D2A83" w:rsidRDefault="00434583" w:rsidP="00D84D54">
                      <w:pPr>
                        <w:pStyle w:val="Billedtekst"/>
                        <w:rPr>
                          <w:noProof/>
                          <w:sz w:val="18"/>
                        </w:rPr>
                      </w:pPr>
                      <w:r>
                        <w:t xml:space="preserve">Figur </w:t>
                      </w:r>
                      <w:fldSimple w:instr=" SEQ Figur \* ARABIC ">
                        <w:r>
                          <w:rPr>
                            <w:noProof/>
                          </w:rPr>
                          <w:t>3</w:t>
                        </w:r>
                      </w:fldSimple>
                      <w:r>
                        <w:t>: Eksempel på rekreativ sti til cyklister og andre lette køretøjer</w:t>
                      </w:r>
                    </w:p>
                  </w:txbxContent>
                </v:textbox>
                <w10:wrap type="square"/>
              </v:shape>
            </w:pict>
          </mc:Fallback>
        </mc:AlternateContent>
      </w:r>
      <w:r w:rsidRPr="008E4465">
        <w:rPr>
          <w:noProof/>
          <w:color w:val="FF0000"/>
          <w:lang w:eastAsia="da-DK"/>
        </w:rPr>
        <w:drawing>
          <wp:anchor distT="0" distB="0" distL="114300" distR="114300" simplePos="0" relativeHeight="251665408" behindDoc="0" locked="0" layoutInCell="1" allowOverlap="1" wp14:anchorId="77E70875" wp14:editId="753C56EE">
            <wp:simplePos x="0" y="0"/>
            <wp:positionH relativeFrom="column">
              <wp:posOffset>3528060</wp:posOffset>
            </wp:positionH>
            <wp:positionV relativeFrom="paragraph">
              <wp:posOffset>164465</wp:posOffset>
            </wp:positionV>
            <wp:extent cx="1799590" cy="1969135"/>
            <wp:effectExtent l="0" t="0" r="0" b="0"/>
            <wp:wrapSquare wrapText="bothSides"/>
            <wp:docPr id="9" name="Billede 9" descr="http://www.videnomfriluftsliv.dk/sites/default/files/styles/list_pic/public/vestkystruten_2.jpg?itok=p7cqSn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denomfriluftsliv.dk/sites/default/files/styles/list_pic/public/vestkystruten_2.jpg?itok=p7cqSnk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D32" w:rsidRPr="008E4465">
        <w:rPr>
          <w:color w:val="FF0000"/>
        </w:rPr>
        <w:br/>
      </w:r>
      <w:r w:rsidR="00B03D32" w:rsidRPr="008B789C">
        <w:rPr>
          <w:u w:val="single"/>
        </w:rPr>
        <w:t>Udformning, rekreative stier til cykler</w:t>
      </w:r>
      <w:r w:rsidR="000711D2" w:rsidRPr="008B789C">
        <w:rPr>
          <w:u w:val="single"/>
        </w:rPr>
        <w:t xml:space="preserve"> og lign</w:t>
      </w:r>
    </w:p>
    <w:p w:rsidR="00995680" w:rsidRDefault="00B03D32" w:rsidP="00B03D32">
      <w:pPr>
        <w:pStyle w:val="Listeafsnit"/>
        <w:ind w:left="624"/>
      </w:pPr>
      <w:r w:rsidRPr="008B789C">
        <w:t>- Grusbelægning</w:t>
      </w:r>
      <w:r w:rsidR="00070C96" w:rsidRPr="008B789C">
        <w:t xml:space="preserve"> evt</w:t>
      </w:r>
      <w:r w:rsidR="00B44B2F">
        <w:t>.</w:t>
      </w:r>
      <w:r w:rsidR="00070C96" w:rsidRPr="008B789C">
        <w:t xml:space="preserve"> eksisterende grus/markveje</w:t>
      </w:r>
      <w:r w:rsidR="003F1D5F" w:rsidRPr="008B789C">
        <w:t xml:space="preserve">. </w:t>
      </w:r>
    </w:p>
    <w:p w:rsidR="00B03D32" w:rsidRPr="008B789C" w:rsidRDefault="00B03D32" w:rsidP="00B03D32">
      <w:pPr>
        <w:pStyle w:val="Listeafsnit"/>
        <w:ind w:left="624"/>
      </w:pPr>
      <w:r w:rsidRPr="008B789C">
        <w:t xml:space="preserve">- </w:t>
      </w:r>
      <w:r w:rsidR="00085E14" w:rsidRPr="008B789C">
        <w:t xml:space="preserve">Skiltning </w:t>
      </w:r>
    </w:p>
    <w:p w:rsidR="00C57CA6" w:rsidRDefault="00B03D32" w:rsidP="00B03D32">
      <w:pPr>
        <w:pStyle w:val="Listeafsnit"/>
        <w:ind w:left="624"/>
      </w:pPr>
      <w:r w:rsidRPr="008B789C">
        <w:t xml:space="preserve">- </w:t>
      </w:r>
      <w:r w:rsidR="003A059B" w:rsidRPr="008B789C">
        <w:t>Ingen belysning</w:t>
      </w:r>
    </w:p>
    <w:p w:rsidR="00C57CA6" w:rsidRDefault="00C57CA6" w:rsidP="00B03D32">
      <w:pPr>
        <w:pStyle w:val="Listeafsnit"/>
        <w:ind w:left="624"/>
      </w:pPr>
    </w:p>
    <w:p w:rsidR="003A059B" w:rsidRPr="008E4465" w:rsidRDefault="00C57CA6" w:rsidP="00B03D32">
      <w:pPr>
        <w:pStyle w:val="Listeafsnit"/>
        <w:ind w:left="624"/>
        <w:rPr>
          <w:color w:val="FF0000"/>
        </w:rPr>
      </w:pPr>
      <w:r>
        <w:t>Ved etablering af rekreative stier skal det vurderes, om stien vil understøtte cykelturisme, og derfor skal være egnet til cykling.</w:t>
      </w:r>
      <w:r w:rsidR="00B03D32" w:rsidRPr="008E4465">
        <w:rPr>
          <w:color w:val="FF0000"/>
        </w:rPr>
        <w:br/>
      </w:r>
    </w:p>
    <w:p w:rsidR="00D84D54" w:rsidRPr="008E4465" w:rsidRDefault="00D84D54" w:rsidP="00B03D32">
      <w:pPr>
        <w:ind w:left="624"/>
        <w:rPr>
          <w:color w:val="FF0000"/>
          <w:u w:val="single"/>
        </w:rPr>
      </w:pPr>
    </w:p>
    <w:p w:rsidR="00D84D54" w:rsidRPr="008E4465" w:rsidRDefault="00D84D54" w:rsidP="00B03D32">
      <w:pPr>
        <w:ind w:left="624"/>
        <w:rPr>
          <w:color w:val="FF0000"/>
          <w:u w:val="single"/>
        </w:rPr>
      </w:pPr>
    </w:p>
    <w:p w:rsidR="00D84D54" w:rsidRPr="008E4465" w:rsidRDefault="00D84D54" w:rsidP="00B03D32">
      <w:pPr>
        <w:ind w:left="624"/>
        <w:rPr>
          <w:color w:val="FF0000"/>
          <w:u w:val="single"/>
        </w:rPr>
      </w:pPr>
    </w:p>
    <w:p w:rsidR="00B03D32" w:rsidRPr="008B789C" w:rsidRDefault="00D84D54" w:rsidP="00B03D32">
      <w:pPr>
        <w:ind w:left="624"/>
        <w:rPr>
          <w:u w:val="single"/>
        </w:rPr>
      </w:pPr>
      <w:r w:rsidRPr="008B789C">
        <w:rPr>
          <w:noProof/>
          <w:lang w:eastAsia="da-DK"/>
        </w:rPr>
        <mc:AlternateContent>
          <mc:Choice Requires="wps">
            <w:drawing>
              <wp:anchor distT="0" distB="0" distL="114300" distR="114300" simplePos="0" relativeHeight="251670528" behindDoc="0" locked="0" layoutInCell="1" allowOverlap="1" wp14:anchorId="437EB38B" wp14:editId="6EBAC55E">
                <wp:simplePos x="0" y="0"/>
                <wp:positionH relativeFrom="column">
                  <wp:posOffset>3528060</wp:posOffset>
                </wp:positionH>
                <wp:positionV relativeFrom="paragraph">
                  <wp:posOffset>1071880</wp:posOffset>
                </wp:positionV>
                <wp:extent cx="1799590" cy="635"/>
                <wp:effectExtent l="0" t="0" r="0" b="0"/>
                <wp:wrapSquare wrapText="bothSides"/>
                <wp:docPr id="13" name="Tekstboks 13"/>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rsidR="00434583" w:rsidRPr="00527A9F" w:rsidRDefault="00434583" w:rsidP="00D84D54">
                            <w:pPr>
                              <w:pStyle w:val="Billedtekst"/>
                              <w:rPr>
                                <w:noProof/>
                                <w:sz w:val="18"/>
                              </w:rPr>
                            </w:pPr>
                            <w:r>
                              <w:t xml:space="preserve">Figur </w:t>
                            </w:r>
                            <w:fldSimple w:instr=" SEQ Figur \* ARABIC ">
                              <w:r>
                                <w:rPr>
                                  <w:noProof/>
                                </w:rPr>
                                <w:t>4</w:t>
                              </w:r>
                            </w:fldSimple>
                            <w:r>
                              <w:t>: Eksempel på natursti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7EB38B" id="Tekstboks 13" o:spid="_x0000_s1029" type="#_x0000_t202" style="position:absolute;left:0;text-align:left;margin-left:277.8pt;margin-top:84.4pt;width:141.7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" stroked="f">
                <v:textbox style="mso-fit-shape-to-text:t" inset="0,0,0,0">
                  <w:txbxContent>
                    <w:p w:rsidR="00434583" w:rsidRPr="00527A9F" w:rsidRDefault="00434583" w:rsidP="00D84D54">
                      <w:pPr>
                        <w:pStyle w:val="Billedtekst"/>
                        <w:rPr>
                          <w:noProof/>
                          <w:sz w:val="18"/>
                        </w:rPr>
                      </w:pPr>
                      <w:r>
                        <w:t xml:space="preserve">Figur </w:t>
                      </w:r>
                      <w:fldSimple w:instr=" SEQ Figur \* ARABIC ">
                        <w:r>
                          <w:rPr>
                            <w:noProof/>
                          </w:rPr>
                          <w:t>4</w:t>
                        </w:r>
                      </w:fldSimple>
                      <w:r>
                        <w:t>: Eksempel på natursti</w:t>
                      </w:r>
                    </w:p>
                  </w:txbxContent>
                </v:textbox>
                <w10:wrap type="square"/>
              </v:shape>
            </w:pict>
          </mc:Fallback>
        </mc:AlternateContent>
      </w:r>
      <w:r w:rsidRPr="008B789C">
        <w:rPr>
          <w:noProof/>
          <w:lang w:eastAsia="da-DK"/>
        </w:rPr>
        <w:drawing>
          <wp:anchor distT="0" distB="0" distL="114300" distR="114300" simplePos="0" relativeHeight="251668480" behindDoc="0" locked="0" layoutInCell="1" allowOverlap="1" wp14:anchorId="4653F000" wp14:editId="1D2B01AD">
            <wp:simplePos x="0" y="0"/>
            <wp:positionH relativeFrom="column">
              <wp:posOffset>3528060</wp:posOffset>
            </wp:positionH>
            <wp:positionV relativeFrom="paragraph">
              <wp:posOffset>0</wp:posOffset>
            </wp:positionV>
            <wp:extent cx="1799590" cy="1014730"/>
            <wp:effectExtent l="0" t="0" r="0" b="0"/>
            <wp:wrapSquare wrapText="bothSides"/>
            <wp:docPr id="12" name="Billede 12" descr="https://www.tv2fyn.dk/files/styles/16_9_huge/public/kaltura/2010/16/7970ac01-1d9f-403f-986f-6cd36e6f0562.jpg?itok=PZHC1u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v2fyn.dk/files/styles/16_9_huge/public/kaltura/2010/16/7970ac01-1d9f-403f-986f-6cd36e6f0562.jpg?itok=PZHC1uX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D32" w:rsidRPr="008B789C">
        <w:rPr>
          <w:u w:val="single"/>
        </w:rPr>
        <w:t>Udformning, naturstier</w:t>
      </w:r>
    </w:p>
    <w:p w:rsidR="00B03D32" w:rsidRPr="008B789C" w:rsidRDefault="00B03D32" w:rsidP="00B03D32">
      <w:pPr>
        <w:ind w:left="624"/>
      </w:pPr>
      <w:r w:rsidRPr="008B789C">
        <w:t xml:space="preserve">- </w:t>
      </w:r>
      <w:r w:rsidR="003F1D5F" w:rsidRPr="008B789C">
        <w:t xml:space="preserve">Naturligt underlag </w:t>
      </w:r>
      <w:r w:rsidR="00995680">
        <w:t xml:space="preserve">evt </w:t>
      </w:r>
      <w:r w:rsidR="00B445B2" w:rsidRPr="008B789C">
        <w:t>suppleret med spor i grus/sten</w:t>
      </w:r>
    </w:p>
    <w:p w:rsidR="00B445B2" w:rsidRPr="008B789C" w:rsidRDefault="00B445B2" w:rsidP="00B03D32">
      <w:pPr>
        <w:ind w:left="624"/>
      </w:pPr>
      <w:r w:rsidRPr="008B789C">
        <w:t>- Skiltning</w:t>
      </w:r>
    </w:p>
    <w:p w:rsidR="00B445B2" w:rsidRPr="008B789C" w:rsidRDefault="00B445B2" w:rsidP="00B03D32">
      <w:pPr>
        <w:ind w:left="624"/>
      </w:pPr>
      <w:r w:rsidRPr="008B789C">
        <w:t>- Ingen belysning</w:t>
      </w:r>
    </w:p>
    <w:p w:rsidR="00EC0065" w:rsidRPr="008E4465" w:rsidRDefault="00EC0065" w:rsidP="00123CA6">
      <w:pPr>
        <w:pStyle w:val="Listeafsnit"/>
        <w:ind w:left="624"/>
        <w:rPr>
          <w:color w:val="FF0000"/>
        </w:rPr>
      </w:pPr>
    </w:p>
    <w:p w:rsidR="00085E14" w:rsidRPr="008E4465" w:rsidRDefault="00085E14" w:rsidP="00085E14">
      <w:pPr>
        <w:rPr>
          <w:color w:val="FF0000"/>
        </w:rPr>
      </w:pPr>
    </w:p>
    <w:p w:rsidR="003A059B" w:rsidRPr="008E4465" w:rsidRDefault="003A059B">
      <w:pPr>
        <w:rPr>
          <w:rFonts w:eastAsiaTheme="majorEastAsia" w:cstheme="majorBidi"/>
          <w:bCs/>
          <w:color w:val="FF0000"/>
          <w:sz w:val="58"/>
          <w:szCs w:val="28"/>
        </w:rPr>
      </w:pPr>
    </w:p>
    <w:p w:rsidR="003F1D5F" w:rsidRPr="008B789C" w:rsidRDefault="003F1D5F" w:rsidP="003F1D5F">
      <w:pPr>
        <w:ind w:left="624"/>
        <w:rPr>
          <w:u w:val="single"/>
        </w:rPr>
      </w:pPr>
      <w:r w:rsidRPr="008B789C">
        <w:rPr>
          <w:noProof/>
          <w:lang w:eastAsia="da-DK"/>
        </w:rPr>
        <w:drawing>
          <wp:anchor distT="0" distB="0" distL="114300" distR="114300" simplePos="0" relativeHeight="251671552" behindDoc="0" locked="0" layoutInCell="1" allowOverlap="1" wp14:anchorId="61E0BAD6" wp14:editId="056C835B">
            <wp:simplePos x="0" y="0"/>
            <wp:positionH relativeFrom="column">
              <wp:posOffset>3474085</wp:posOffset>
            </wp:positionH>
            <wp:positionV relativeFrom="paragraph">
              <wp:posOffset>191770</wp:posOffset>
            </wp:positionV>
            <wp:extent cx="1799590" cy="1346200"/>
            <wp:effectExtent l="0" t="0" r="0" b="6350"/>
            <wp:wrapSquare wrapText="bothSides"/>
            <wp:docPr id="14" name="Billede 14" descr="http://www.vsf-vejle.dk/Files/Fotos_Nyheder/130705_Trampesti_godset_02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f-vejle.dk/Files/Fotos_Nyheder/130705_Trampesti_godset_022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89C">
        <w:rPr>
          <w:u w:val="single"/>
        </w:rPr>
        <w:t xml:space="preserve">Udformning, </w:t>
      </w:r>
      <w:r w:rsidR="00995680">
        <w:rPr>
          <w:u w:val="single"/>
        </w:rPr>
        <w:t>trampestier</w:t>
      </w:r>
    </w:p>
    <w:p w:rsidR="003F1D5F" w:rsidRPr="008B789C" w:rsidRDefault="003F1D5F" w:rsidP="003F1D5F">
      <w:pPr>
        <w:ind w:left="624"/>
      </w:pPr>
      <w:r w:rsidRPr="008B789C">
        <w:t>- Naturligt underlag, hvor græs/bevoksning er slået</w:t>
      </w:r>
    </w:p>
    <w:p w:rsidR="003F1D5F" w:rsidRPr="008B789C" w:rsidRDefault="003F1D5F" w:rsidP="003F1D5F">
      <w:pPr>
        <w:ind w:left="624"/>
      </w:pPr>
      <w:r w:rsidRPr="008B789C">
        <w:t>- Skiltning</w:t>
      </w:r>
    </w:p>
    <w:p w:rsidR="003F1D5F" w:rsidRPr="008B789C" w:rsidRDefault="003F1D5F" w:rsidP="003F1D5F">
      <w:pPr>
        <w:ind w:left="624"/>
      </w:pPr>
      <w:r w:rsidRPr="008B789C">
        <w:t>- Ingen belysning</w:t>
      </w:r>
    </w:p>
    <w:p w:rsidR="00D84D54" w:rsidRPr="008E4465" w:rsidRDefault="00D84D54">
      <w:pPr>
        <w:rPr>
          <w:rFonts w:eastAsiaTheme="majorEastAsia" w:cstheme="majorBidi"/>
          <w:bCs/>
          <w:color w:val="FF0000"/>
          <w:sz w:val="58"/>
          <w:szCs w:val="28"/>
        </w:rPr>
      </w:pPr>
    </w:p>
    <w:p w:rsidR="003F1D5F" w:rsidRPr="008E4465" w:rsidRDefault="003F1D5F">
      <w:pPr>
        <w:rPr>
          <w:rFonts w:eastAsiaTheme="majorEastAsia" w:cstheme="majorBidi"/>
          <w:bCs/>
          <w:color w:val="FF0000"/>
          <w:sz w:val="58"/>
          <w:szCs w:val="28"/>
        </w:rPr>
      </w:pPr>
      <w:r w:rsidRPr="008E4465">
        <w:rPr>
          <w:color w:val="FF0000"/>
        </w:rPr>
        <w:lastRenderedPageBreak/>
        <w:br w:type="page"/>
      </w:r>
    </w:p>
    <w:p w:rsidR="00D84D54" w:rsidRPr="008B789C" w:rsidRDefault="00E40422" w:rsidP="00D84D54">
      <w:pPr>
        <w:pStyle w:val="Overskrift1"/>
      </w:pPr>
      <w:bookmarkStart w:id="13" w:name="_Toc492541649"/>
      <w:r>
        <w:lastRenderedPageBreak/>
        <w:t>5</w:t>
      </w:r>
      <w:r w:rsidR="002D1089" w:rsidRPr="008B789C">
        <w:t xml:space="preserve"> </w:t>
      </w:r>
      <w:r w:rsidR="00D84D54" w:rsidRPr="008B789C">
        <w:t>Økonomi</w:t>
      </w:r>
      <w:bookmarkEnd w:id="13"/>
    </w:p>
    <w:p w:rsidR="00847BCD" w:rsidRDefault="00D84D54" w:rsidP="00847BCD">
      <w:r w:rsidRPr="008B789C">
        <w:t>Kommunalbestyrelsen afsætter løbende midler til at anlægge nye stier og vedligeholde det eksisterende stinet. Budgettet for stier fremgår af Kommunalbestyrelsens budget.</w:t>
      </w:r>
    </w:p>
    <w:p w:rsidR="008B789C" w:rsidRDefault="008B789C" w:rsidP="00847BCD"/>
    <w:p w:rsidR="008B789C" w:rsidRDefault="008B789C" w:rsidP="00847BCD">
      <w:r>
        <w:t>Ca</w:t>
      </w:r>
      <w:r w:rsidR="00B9062E">
        <w:t>.</w:t>
      </w:r>
      <w:r>
        <w:t xml:space="preserve"> </w:t>
      </w:r>
      <w:r w:rsidR="001772C1">
        <w:t>80</w:t>
      </w:r>
      <w:r>
        <w:t xml:space="preserve">% af budgettet prioriteres til større projekter, se prioritering under afsnit 5.0. </w:t>
      </w:r>
    </w:p>
    <w:p w:rsidR="008B789C" w:rsidRDefault="008B789C" w:rsidP="00847BCD"/>
    <w:p w:rsidR="008B789C" w:rsidRPr="008B789C" w:rsidRDefault="008B789C" w:rsidP="00847BCD">
      <w:r>
        <w:t>Derudover er der afsat midler til at forbedre trafiksikkerheden på Nordfyn. Denne pulje prioriteres også løbende.</w:t>
      </w:r>
    </w:p>
    <w:p w:rsidR="00D84D54" w:rsidRPr="008B789C" w:rsidRDefault="00D84D54" w:rsidP="00847BCD">
      <w:pPr>
        <w:pStyle w:val="Overskrift2"/>
      </w:pPr>
      <w:bookmarkStart w:id="14" w:name="_Toc492541650"/>
      <w:r w:rsidRPr="008B789C">
        <w:t>Hvad koster dét?</w:t>
      </w:r>
      <w:bookmarkEnd w:id="14"/>
    </w:p>
    <w:p w:rsidR="00FB1347" w:rsidRPr="008B789C" w:rsidRDefault="00D84D54" w:rsidP="00D84D54">
      <w:r w:rsidRPr="008B789C">
        <w:t xml:space="preserve">Prisen på en sti er meget afhængig af type, forløb og kvalitet. </w:t>
      </w:r>
      <w:r w:rsidR="00FB1347" w:rsidRPr="008B789C">
        <w:t xml:space="preserve">En asfalteret dobbeltrettet cykelsti er markant dyrere end fx en sti </w:t>
      </w:r>
      <w:r w:rsidR="00847BCD" w:rsidRPr="008B789C">
        <w:t>med samme funktion</w:t>
      </w:r>
      <w:r w:rsidR="00FB1347" w:rsidRPr="008B789C">
        <w:t xml:space="preserve"> men med gru</w:t>
      </w:r>
      <w:r w:rsidR="00847BCD" w:rsidRPr="008B789C">
        <w:t>s</w:t>
      </w:r>
      <w:r w:rsidR="00FB1347" w:rsidRPr="008B789C">
        <w:t xml:space="preserve">belægning. </w:t>
      </w:r>
    </w:p>
    <w:p w:rsidR="00FB1347" w:rsidRPr="008B789C" w:rsidRDefault="00FB1347" w:rsidP="00D84D54"/>
    <w:p w:rsidR="00D84D54" w:rsidRPr="008B789C" w:rsidRDefault="00624264" w:rsidP="00D84D54">
      <w:r w:rsidRPr="008B789C">
        <w:t xml:space="preserve">Prisen kan også variere </w:t>
      </w:r>
      <w:r w:rsidR="00FB1347" w:rsidRPr="008B789C">
        <w:t xml:space="preserve">meget i forhold til stiernes placering. Stier på landet kræver normalt ikke store og dyre ændringer af fortove, eksisterende vej og vej kryds. Og prisen for jord er også lavere end i byerne. Til gengæld skal der måske laves </w:t>
      </w:r>
      <w:r w:rsidR="00847BCD" w:rsidRPr="008B789C">
        <w:t xml:space="preserve">større </w:t>
      </w:r>
      <w:r w:rsidR="00FB1347" w:rsidRPr="008B789C">
        <w:t xml:space="preserve">jordreguleringer </w:t>
      </w:r>
      <w:r w:rsidR="00847BCD" w:rsidRPr="008B789C">
        <w:t>eller broer over</w:t>
      </w:r>
      <w:r w:rsidR="00FB1347" w:rsidRPr="008B789C">
        <w:t xml:space="preserve"> vandløb.</w:t>
      </w:r>
    </w:p>
    <w:p w:rsidR="00FB1347" w:rsidRPr="008B789C" w:rsidRDefault="00FB1347" w:rsidP="00D84D54"/>
    <w:p w:rsidR="00FB1347" w:rsidRPr="008B789C" w:rsidRDefault="00FB1347" w:rsidP="00D84D54">
      <w:r w:rsidRPr="008B789C">
        <w:t>Etablering af store strækninger på en gang gør normalt prisen mindre pr. km anlagt sti, mens anlæggelse af korte strækninger ofte bliver dyrere pr. km.</w:t>
      </w:r>
    </w:p>
    <w:p w:rsidR="00FB1347" w:rsidRPr="008B789C" w:rsidRDefault="00FB1347" w:rsidP="00D84D54"/>
    <w:p w:rsidR="00FB1347" w:rsidRPr="008B789C" w:rsidRDefault="00FB1347" w:rsidP="00D84D54">
      <w:r w:rsidRPr="008B789C">
        <w:t xml:space="preserve">For at give en fornemmelse af priserne for de forskellige typer stier, så er nedenfor oplistet nogle nøgletal for udgiften pr km sti. </w:t>
      </w:r>
      <w:r w:rsidR="00847BCD" w:rsidRPr="008B789C">
        <w:t>D</w:t>
      </w:r>
      <w:r w:rsidRPr="008B789C">
        <w:t xml:space="preserve">et er nøgletal, som </w:t>
      </w:r>
      <w:r w:rsidR="00847BCD" w:rsidRPr="008B789C">
        <w:t xml:space="preserve">derfor </w:t>
      </w:r>
      <w:r w:rsidRPr="008B789C">
        <w:t xml:space="preserve">ved </w:t>
      </w:r>
      <w:r w:rsidR="00847BCD" w:rsidRPr="008B789C">
        <w:t>et konkret</w:t>
      </w:r>
      <w:r w:rsidRPr="008B789C">
        <w:t xml:space="preserve"> prisoverslag kan variere meget på grund af førnævnte forhold.</w:t>
      </w:r>
    </w:p>
    <w:p w:rsidR="00FB1347" w:rsidRPr="008E4465" w:rsidRDefault="00FB1347" w:rsidP="00D84D54">
      <w:pPr>
        <w:rPr>
          <w:color w:val="FF0000"/>
        </w:rPr>
      </w:pPr>
    </w:p>
    <w:tbl>
      <w:tblPr>
        <w:tblStyle w:val="Tabel-Gitter"/>
        <w:tblW w:w="9606" w:type="dxa"/>
        <w:tblLook w:val="04A0" w:firstRow="1" w:lastRow="0" w:firstColumn="1" w:lastColumn="0" w:noHBand="0" w:noVBand="1"/>
      </w:tblPr>
      <w:tblGrid>
        <w:gridCol w:w="2802"/>
        <w:gridCol w:w="2693"/>
        <w:gridCol w:w="1701"/>
        <w:gridCol w:w="2410"/>
      </w:tblGrid>
      <w:tr w:rsidR="008E4465" w:rsidRPr="0069663A" w:rsidTr="008E4465">
        <w:tc>
          <w:tcPr>
            <w:tcW w:w="2802" w:type="dxa"/>
          </w:tcPr>
          <w:p w:rsidR="008E4465" w:rsidRPr="0069663A" w:rsidRDefault="008E4465" w:rsidP="008E4465">
            <w:pPr>
              <w:rPr>
                <w:sz w:val="16"/>
                <w:szCs w:val="16"/>
              </w:rPr>
            </w:pPr>
            <w:r w:rsidRPr="0069663A">
              <w:rPr>
                <w:sz w:val="16"/>
                <w:szCs w:val="16"/>
              </w:rPr>
              <w:t>Type sti</w:t>
            </w:r>
          </w:p>
        </w:tc>
        <w:tc>
          <w:tcPr>
            <w:tcW w:w="2693" w:type="dxa"/>
          </w:tcPr>
          <w:p w:rsidR="008E4465" w:rsidRPr="0069663A" w:rsidRDefault="008E4465" w:rsidP="008E4465">
            <w:pPr>
              <w:rPr>
                <w:sz w:val="16"/>
                <w:szCs w:val="16"/>
              </w:rPr>
            </w:pPr>
            <w:r w:rsidRPr="0069663A">
              <w:rPr>
                <w:sz w:val="16"/>
                <w:szCs w:val="16"/>
              </w:rPr>
              <w:t>Specifikationer</w:t>
            </w:r>
          </w:p>
        </w:tc>
        <w:tc>
          <w:tcPr>
            <w:tcW w:w="1701" w:type="dxa"/>
          </w:tcPr>
          <w:p w:rsidR="008E4465" w:rsidRPr="0069663A" w:rsidRDefault="008E4465" w:rsidP="008E4465">
            <w:pPr>
              <w:rPr>
                <w:sz w:val="16"/>
                <w:szCs w:val="16"/>
              </w:rPr>
            </w:pPr>
            <w:r w:rsidRPr="0069663A">
              <w:rPr>
                <w:sz w:val="16"/>
                <w:szCs w:val="16"/>
              </w:rPr>
              <w:t>Anlæg, pris pr km</w:t>
            </w:r>
          </w:p>
        </w:tc>
        <w:tc>
          <w:tcPr>
            <w:tcW w:w="2410" w:type="dxa"/>
          </w:tcPr>
          <w:p w:rsidR="008E4465" w:rsidRPr="0069663A" w:rsidRDefault="008E4465" w:rsidP="008E4465">
            <w:pPr>
              <w:rPr>
                <w:sz w:val="16"/>
                <w:szCs w:val="16"/>
              </w:rPr>
            </w:pPr>
            <w:r w:rsidRPr="0069663A">
              <w:rPr>
                <w:sz w:val="16"/>
                <w:szCs w:val="16"/>
              </w:rPr>
              <w:t>Drift og vedligehold, årlig udgift pr km</w:t>
            </w:r>
          </w:p>
        </w:tc>
      </w:tr>
      <w:tr w:rsidR="008E4465" w:rsidRPr="0069663A" w:rsidTr="008E4465">
        <w:tc>
          <w:tcPr>
            <w:tcW w:w="2802" w:type="dxa"/>
          </w:tcPr>
          <w:p w:rsidR="008E4465" w:rsidRPr="0069663A" w:rsidRDefault="008E4465" w:rsidP="008E4465">
            <w:pPr>
              <w:rPr>
                <w:sz w:val="16"/>
                <w:szCs w:val="16"/>
              </w:rPr>
            </w:pPr>
            <w:r w:rsidRPr="0069663A">
              <w:rPr>
                <w:sz w:val="16"/>
                <w:szCs w:val="16"/>
              </w:rPr>
              <w:lastRenderedPageBreak/>
              <w:t>Pendlersti, dobbeltrettet cykelsti</w:t>
            </w:r>
          </w:p>
        </w:tc>
        <w:tc>
          <w:tcPr>
            <w:tcW w:w="2693" w:type="dxa"/>
          </w:tcPr>
          <w:p w:rsidR="008E4465" w:rsidRPr="0069663A" w:rsidRDefault="008E4465" w:rsidP="008E4465">
            <w:pPr>
              <w:rPr>
                <w:sz w:val="16"/>
                <w:szCs w:val="16"/>
              </w:rPr>
            </w:pPr>
            <w:r w:rsidRPr="0069663A">
              <w:rPr>
                <w:sz w:val="16"/>
                <w:szCs w:val="16"/>
              </w:rPr>
              <w:t>Bredde 2,5 m</w:t>
            </w:r>
          </w:p>
          <w:p w:rsidR="008E4465" w:rsidRPr="0069663A" w:rsidRDefault="008E4465" w:rsidP="008E4465">
            <w:pPr>
              <w:rPr>
                <w:sz w:val="16"/>
                <w:szCs w:val="16"/>
              </w:rPr>
            </w:pPr>
            <w:r w:rsidRPr="0069663A">
              <w:rPr>
                <w:sz w:val="16"/>
                <w:szCs w:val="16"/>
              </w:rPr>
              <w:t>Asfalt</w:t>
            </w:r>
          </w:p>
          <w:p w:rsidR="008E4465" w:rsidRPr="0069663A" w:rsidRDefault="008E4465" w:rsidP="008E4465">
            <w:pPr>
              <w:rPr>
                <w:sz w:val="16"/>
                <w:szCs w:val="16"/>
              </w:rPr>
            </w:pPr>
            <w:r w:rsidRPr="0069663A">
              <w:rPr>
                <w:sz w:val="16"/>
                <w:szCs w:val="16"/>
              </w:rPr>
              <w:t>Belysning i bymæssig bebyggelse</w:t>
            </w:r>
          </w:p>
          <w:p w:rsidR="008E4465" w:rsidRPr="0069663A" w:rsidRDefault="0069663A" w:rsidP="008E4465">
            <w:pPr>
              <w:rPr>
                <w:sz w:val="16"/>
                <w:szCs w:val="16"/>
              </w:rPr>
            </w:pPr>
            <w:r w:rsidRPr="0069663A">
              <w:rPr>
                <w:sz w:val="16"/>
                <w:szCs w:val="16"/>
              </w:rPr>
              <w:t>S</w:t>
            </w:r>
            <w:r w:rsidR="008E4465" w:rsidRPr="0069663A">
              <w:rPr>
                <w:sz w:val="16"/>
                <w:szCs w:val="16"/>
              </w:rPr>
              <w:t>kiltning</w:t>
            </w:r>
          </w:p>
          <w:p w:rsidR="0069663A" w:rsidRPr="0069663A" w:rsidRDefault="0069663A" w:rsidP="008E4465">
            <w:pPr>
              <w:rPr>
                <w:sz w:val="16"/>
                <w:szCs w:val="16"/>
              </w:rPr>
            </w:pPr>
            <w:r w:rsidRPr="0069663A">
              <w:rPr>
                <w:sz w:val="16"/>
                <w:szCs w:val="16"/>
              </w:rPr>
              <w:t>Snerydning</w:t>
            </w:r>
          </w:p>
        </w:tc>
        <w:tc>
          <w:tcPr>
            <w:tcW w:w="1701" w:type="dxa"/>
          </w:tcPr>
          <w:p w:rsidR="008E4465" w:rsidRPr="0069663A" w:rsidRDefault="00EA2E2E" w:rsidP="008E4465">
            <w:pPr>
              <w:rPr>
                <w:sz w:val="16"/>
                <w:szCs w:val="16"/>
              </w:rPr>
            </w:pPr>
            <w:r>
              <w:rPr>
                <w:sz w:val="16"/>
                <w:szCs w:val="16"/>
              </w:rPr>
              <w:t>3,9 -6,0</w:t>
            </w:r>
            <w:r w:rsidR="008E4465" w:rsidRPr="0069663A">
              <w:rPr>
                <w:sz w:val="16"/>
                <w:szCs w:val="16"/>
              </w:rPr>
              <w:t xml:space="preserve"> mio. kr. </w:t>
            </w:r>
          </w:p>
        </w:tc>
        <w:tc>
          <w:tcPr>
            <w:tcW w:w="2410" w:type="dxa"/>
          </w:tcPr>
          <w:p w:rsidR="008E4465" w:rsidRPr="0069663A" w:rsidRDefault="00EA2E2E" w:rsidP="008E4465">
            <w:pPr>
              <w:rPr>
                <w:sz w:val="16"/>
                <w:szCs w:val="16"/>
              </w:rPr>
            </w:pPr>
            <w:r>
              <w:rPr>
                <w:sz w:val="16"/>
                <w:szCs w:val="16"/>
              </w:rPr>
              <w:t>40.000 -52</w:t>
            </w:r>
            <w:r w:rsidR="008E4465" w:rsidRPr="0069663A">
              <w:rPr>
                <w:sz w:val="16"/>
                <w:szCs w:val="16"/>
              </w:rPr>
              <w:t>.000 kr</w:t>
            </w:r>
          </w:p>
        </w:tc>
      </w:tr>
      <w:tr w:rsidR="008E4465" w:rsidRPr="0069663A" w:rsidTr="008E4465">
        <w:tc>
          <w:tcPr>
            <w:tcW w:w="2802" w:type="dxa"/>
          </w:tcPr>
          <w:p w:rsidR="008E4465" w:rsidRPr="0069663A" w:rsidRDefault="008E4465" w:rsidP="008E4465">
            <w:pPr>
              <w:rPr>
                <w:sz w:val="16"/>
                <w:szCs w:val="16"/>
              </w:rPr>
            </w:pPr>
            <w:r w:rsidRPr="0069663A">
              <w:rPr>
                <w:sz w:val="16"/>
                <w:szCs w:val="16"/>
              </w:rPr>
              <w:t>Pendlersti, kantbane uden vejudvidelse</w:t>
            </w:r>
          </w:p>
        </w:tc>
        <w:tc>
          <w:tcPr>
            <w:tcW w:w="2693" w:type="dxa"/>
          </w:tcPr>
          <w:p w:rsidR="008E4465" w:rsidRPr="0069663A" w:rsidRDefault="008E4465" w:rsidP="008E4465">
            <w:pPr>
              <w:rPr>
                <w:sz w:val="16"/>
                <w:szCs w:val="16"/>
              </w:rPr>
            </w:pPr>
            <w:r w:rsidRPr="0069663A">
              <w:rPr>
                <w:sz w:val="16"/>
                <w:szCs w:val="16"/>
              </w:rPr>
              <w:t>Afstribning</w:t>
            </w:r>
          </w:p>
          <w:p w:rsidR="008E4465" w:rsidRPr="0069663A" w:rsidRDefault="008E4465" w:rsidP="008E4465">
            <w:pPr>
              <w:rPr>
                <w:sz w:val="16"/>
                <w:szCs w:val="16"/>
              </w:rPr>
            </w:pPr>
            <w:r w:rsidRPr="0069663A">
              <w:rPr>
                <w:sz w:val="16"/>
                <w:szCs w:val="16"/>
              </w:rPr>
              <w:t xml:space="preserve">Markering </w:t>
            </w:r>
          </w:p>
          <w:p w:rsidR="008E4465" w:rsidRPr="0069663A" w:rsidRDefault="008E4465" w:rsidP="008E4465">
            <w:pPr>
              <w:rPr>
                <w:sz w:val="16"/>
                <w:szCs w:val="16"/>
              </w:rPr>
            </w:pPr>
            <w:r w:rsidRPr="0069663A">
              <w:rPr>
                <w:sz w:val="16"/>
                <w:szCs w:val="16"/>
              </w:rPr>
              <w:t>Skiltning</w:t>
            </w:r>
          </w:p>
          <w:p w:rsidR="0069663A" w:rsidRPr="0069663A" w:rsidRDefault="0069663A" w:rsidP="008E4465">
            <w:pPr>
              <w:rPr>
                <w:sz w:val="16"/>
                <w:szCs w:val="16"/>
              </w:rPr>
            </w:pPr>
            <w:r w:rsidRPr="0069663A">
              <w:rPr>
                <w:sz w:val="16"/>
                <w:szCs w:val="16"/>
              </w:rPr>
              <w:t>Snerydning</w:t>
            </w:r>
          </w:p>
        </w:tc>
        <w:tc>
          <w:tcPr>
            <w:tcW w:w="1701" w:type="dxa"/>
          </w:tcPr>
          <w:p w:rsidR="008E4465" w:rsidRPr="0069663A" w:rsidRDefault="008E4465" w:rsidP="008E4465">
            <w:pPr>
              <w:rPr>
                <w:sz w:val="16"/>
                <w:szCs w:val="16"/>
              </w:rPr>
            </w:pPr>
            <w:r w:rsidRPr="0069663A">
              <w:rPr>
                <w:sz w:val="16"/>
                <w:szCs w:val="16"/>
              </w:rPr>
              <w:t>0,2</w:t>
            </w:r>
            <w:r w:rsidR="00EA2E2E">
              <w:rPr>
                <w:sz w:val="16"/>
                <w:szCs w:val="16"/>
              </w:rPr>
              <w:t>5</w:t>
            </w:r>
            <w:r w:rsidRPr="0069663A">
              <w:rPr>
                <w:sz w:val="16"/>
                <w:szCs w:val="16"/>
              </w:rPr>
              <w:t xml:space="preserve"> mio. kr.</w:t>
            </w:r>
          </w:p>
        </w:tc>
        <w:tc>
          <w:tcPr>
            <w:tcW w:w="2410" w:type="dxa"/>
          </w:tcPr>
          <w:p w:rsidR="008E4465" w:rsidRPr="0069663A" w:rsidRDefault="00EA2E2E" w:rsidP="008E4465">
            <w:pPr>
              <w:rPr>
                <w:sz w:val="16"/>
                <w:szCs w:val="16"/>
              </w:rPr>
            </w:pPr>
            <w:r>
              <w:rPr>
                <w:sz w:val="16"/>
                <w:szCs w:val="16"/>
              </w:rPr>
              <w:t>6</w:t>
            </w:r>
            <w:r w:rsidR="008E4465" w:rsidRPr="0069663A">
              <w:rPr>
                <w:sz w:val="16"/>
                <w:szCs w:val="16"/>
              </w:rPr>
              <w:t>.000 kr.</w:t>
            </w:r>
          </w:p>
        </w:tc>
      </w:tr>
      <w:tr w:rsidR="008E4465" w:rsidRPr="0069663A" w:rsidTr="008E4465">
        <w:tc>
          <w:tcPr>
            <w:tcW w:w="2802" w:type="dxa"/>
          </w:tcPr>
          <w:p w:rsidR="008E4465" w:rsidRPr="0069663A" w:rsidRDefault="008E4465" w:rsidP="008E4465">
            <w:pPr>
              <w:rPr>
                <w:sz w:val="16"/>
                <w:szCs w:val="16"/>
              </w:rPr>
            </w:pPr>
            <w:r w:rsidRPr="0069663A">
              <w:rPr>
                <w:sz w:val="16"/>
                <w:szCs w:val="16"/>
              </w:rPr>
              <w:t>Pendlersti, kantbane med vejudvidelse</w:t>
            </w:r>
          </w:p>
        </w:tc>
        <w:tc>
          <w:tcPr>
            <w:tcW w:w="2693" w:type="dxa"/>
          </w:tcPr>
          <w:p w:rsidR="008E4465" w:rsidRPr="0069663A" w:rsidRDefault="008E4465" w:rsidP="008E4465">
            <w:pPr>
              <w:rPr>
                <w:sz w:val="16"/>
                <w:szCs w:val="16"/>
              </w:rPr>
            </w:pPr>
            <w:r w:rsidRPr="0069663A">
              <w:rPr>
                <w:sz w:val="16"/>
                <w:szCs w:val="16"/>
              </w:rPr>
              <w:t>Afstribning</w:t>
            </w:r>
          </w:p>
          <w:p w:rsidR="008E4465" w:rsidRPr="0069663A" w:rsidRDefault="008E4465" w:rsidP="008E4465">
            <w:pPr>
              <w:rPr>
                <w:sz w:val="16"/>
                <w:szCs w:val="16"/>
              </w:rPr>
            </w:pPr>
            <w:r w:rsidRPr="0069663A">
              <w:rPr>
                <w:sz w:val="16"/>
                <w:szCs w:val="16"/>
              </w:rPr>
              <w:t xml:space="preserve">Markering </w:t>
            </w:r>
          </w:p>
          <w:p w:rsidR="008E4465" w:rsidRPr="0069663A" w:rsidRDefault="008E4465" w:rsidP="008E4465">
            <w:pPr>
              <w:rPr>
                <w:sz w:val="16"/>
                <w:szCs w:val="16"/>
              </w:rPr>
            </w:pPr>
            <w:r w:rsidRPr="0069663A">
              <w:rPr>
                <w:sz w:val="16"/>
                <w:szCs w:val="16"/>
              </w:rPr>
              <w:t>Skiltning</w:t>
            </w:r>
          </w:p>
          <w:p w:rsidR="0069663A" w:rsidRPr="0069663A" w:rsidRDefault="0069663A" w:rsidP="008E4465">
            <w:pPr>
              <w:rPr>
                <w:sz w:val="16"/>
                <w:szCs w:val="16"/>
              </w:rPr>
            </w:pPr>
            <w:r w:rsidRPr="0069663A">
              <w:rPr>
                <w:sz w:val="16"/>
                <w:szCs w:val="16"/>
              </w:rPr>
              <w:t>Snerydning</w:t>
            </w:r>
          </w:p>
        </w:tc>
        <w:tc>
          <w:tcPr>
            <w:tcW w:w="1701" w:type="dxa"/>
          </w:tcPr>
          <w:p w:rsidR="008E4465" w:rsidRPr="0069663A" w:rsidRDefault="00EA2E2E" w:rsidP="008E4465">
            <w:pPr>
              <w:rPr>
                <w:sz w:val="16"/>
                <w:szCs w:val="16"/>
              </w:rPr>
            </w:pPr>
            <w:r>
              <w:rPr>
                <w:sz w:val="16"/>
                <w:szCs w:val="16"/>
              </w:rPr>
              <w:t>2,9 – 3,9</w:t>
            </w:r>
            <w:r w:rsidR="008E4465" w:rsidRPr="0069663A">
              <w:rPr>
                <w:sz w:val="16"/>
                <w:szCs w:val="16"/>
              </w:rPr>
              <w:t xml:space="preserve"> mio. kr. </w:t>
            </w:r>
          </w:p>
        </w:tc>
        <w:tc>
          <w:tcPr>
            <w:tcW w:w="2410" w:type="dxa"/>
          </w:tcPr>
          <w:p w:rsidR="008E4465" w:rsidRPr="0069663A" w:rsidRDefault="00EA2E2E" w:rsidP="008E4465">
            <w:pPr>
              <w:rPr>
                <w:sz w:val="16"/>
                <w:szCs w:val="16"/>
              </w:rPr>
            </w:pPr>
            <w:r>
              <w:rPr>
                <w:sz w:val="16"/>
                <w:szCs w:val="16"/>
              </w:rPr>
              <w:t>23</w:t>
            </w:r>
            <w:r w:rsidR="008E4465" w:rsidRPr="0069663A">
              <w:rPr>
                <w:sz w:val="16"/>
                <w:szCs w:val="16"/>
              </w:rPr>
              <w:t>.000 kr.</w:t>
            </w:r>
          </w:p>
        </w:tc>
      </w:tr>
      <w:tr w:rsidR="008E4465" w:rsidRPr="0069663A" w:rsidTr="008E4465">
        <w:tc>
          <w:tcPr>
            <w:tcW w:w="2802" w:type="dxa"/>
          </w:tcPr>
          <w:p w:rsidR="008E4465" w:rsidRPr="0069663A" w:rsidRDefault="008E4465" w:rsidP="008E4465">
            <w:pPr>
              <w:rPr>
                <w:sz w:val="16"/>
                <w:szCs w:val="16"/>
              </w:rPr>
            </w:pPr>
            <w:r w:rsidRPr="0069663A">
              <w:rPr>
                <w:sz w:val="16"/>
                <w:szCs w:val="16"/>
              </w:rPr>
              <w:t>Rekreativ sti til cykler og lign , grus</w:t>
            </w:r>
          </w:p>
        </w:tc>
        <w:tc>
          <w:tcPr>
            <w:tcW w:w="2693" w:type="dxa"/>
          </w:tcPr>
          <w:p w:rsidR="008E4465" w:rsidRPr="0069663A" w:rsidRDefault="008E4465" w:rsidP="008E4465">
            <w:pPr>
              <w:rPr>
                <w:sz w:val="16"/>
                <w:szCs w:val="16"/>
              </w:rPr>
            </w:pPr>
            <w:r w:rsidRPr="0069663A">
              <w:rPr>
                <w:sz w:val="16"/>
                <w:szCs w:val="16"/>
              </w:rPr>
              <w:t>Bredde 2,0 m</w:t>
            </w:r>
          </w:p>
          <w:p w:rsidR="008E4465" w:rsidRPr="0069663A" w:rsidRDefault="008E4465" w:rsidP="008E4465">
            <w:pPr>
              <w:rPr>
                <w:sz w:val="16"/>
                <w:szCs w:val="16"/>
              </w:rPr>
            </w:pPr>
            <w:r w:rsidRPr="0069663A">
              <w:rPr>
                <w:sz w:val="16"/>
                <w:szCs w:val="16"/>
              </w:rPr>
              <w:t>Grusbelægning</w:t>
            </w:r>
          </w:p>
          <w:p w:rsidR="008E4465" w:rsidRPr="0069663A" w:rsidRDefault="008E4465" w:rsidP="008E4465">
            <w:pPr>
              <w:rPr>
                <w:sz w:val="16"/>
                <w:szCs w:val="16"/>
              </w:rPr>
            </w:pPr>
            <w:r w:rsidRPr="0069663A">
              <w:rPr>
                <w:sz w:val="16"/>
                <w:szCs w:val="16"/>
              </w:rPr>
              <w:t>Ingen belysning</w:t>
            </w:r>
          </w:p>
          <w:p w:rsidR="008E4465" w:rsidRPr="0069663A" w:rsidRDefault="008E4465" w:rsidP="008E4465">
            <w:pPr>
              <w:rPr>
                <w:sz w:val="16"/>
                <w:szCs w:val="16"/>
              </w:rPr>
            </w:pPr>
            <w:r w:rsidRPr="0069663A">
              <w:rPr>
                <w:sz w:val="16"/>
                <w:szCs w:val="16"/>
              </w:rPr>
              <w:t>skiltning</w:t>
            </w:r>
          </w:p>
        </w:tc>
        <w:tc>
          <w:tcPr>
            <w:tcW w:w="1701" w:type="dxa"/>
          </w:tcPr>
          <w:p w:rsidR="008E4465" w:rsidRPr="0069663A" w:rsidRDefault="00EA2E2E" w:rsidP="008E4465">
            <w:pPr>
              <w:rPr>
                <w:sz w:val="16"/>
                <w:szCs w:val="16"/>
              </w:rPr>
            </w:pPr>
            <w:r>
              <w:rPr>
                <w:sz w:val="16"/>
                <w:szCs w:val="16"/>
              </w:rPr>
              <w:t>0,6</w:t>
            </w:r>
            <w:r w:rsidR="008E4465" w:rsidRPr="0069663A">
              <w:rPr>
                <w:sz w:val="16"/>
                <w:szCs w:val="16"/>
              </w:rPr>
              <w:t xml:space="preserve"> </w:t>
            </w:r>
            <w:r>
              <w:rPr>
                <w:sz w:val="16"/>
                <w:szCs w:val="16"/>
              </w:rPr>
              <w:t>– 1,0</w:t>
            </w:r>
            <w:r w:rsidR="008E4465" w:rsidRPr="0069663A">
              <w:rPr>
                <w:sz w:val="16"/>
                <w:szCs w:val="16"/>
              </w:rPr>
              <w:t xml:space="preserve"> mio. kr.</w:t>
            </w:r>
          </w:p>
        </w:tc>
        <w:tc>
          <w:tcPr>
            <w:tcW w:w="2410" w:type="dxa"/>
          </w:tcPr>
          <w:p w:rsidR="008E4465" w:rsidRPr="0069663A" w:rsidRDefault="00EA2E2E" w:rsidP="008E4465">
            <w:pPr>
              <w:rPr>
                <w:sz w:val="16"/>
                <w:szCs w:val="16"/>
              </w:rPr>
            </w:pPr>
            <w:r>
              <w:rPr>
                <w:sz w:val="16"/>
                <w:szCs w:val="16"/>
              </w:rPr>
              <w:t>23</w:t>
            </w:r>
            <w:r w:rsidR="008E4465" w:rsidRPr="0069663A">
              <w:rPr>
                <w:sz w:val="16"/>
                <w:szCs w:val="16"/>
              </w:rPr>
              <w:t>.000 kr.</w:t>
            </w:r>
          </w:p>
        </w:tc>
      </w:tr>
      <w:tr w:rsidR="008E4465" w:rsidRPr="0069663A" w:rsidTr="008E4465">
        <w:trPr>
          <w:trHeight w:val="128"/>
        </w:trPr>
        <w:tc>
          <w:tcPr>
            <w:tcW w:w="2802" w:type="dxa"/>
          </w:tcPr>
          <w:p w:rsidR="008E4465" w:rsidRPr="0069663A" w:rsidRDefault="008E4465" w:rsidP="008E4465">
            <w:pPr>
              <w:rPr>
                <w:sz w:val="16"/>
                <w:szCs w:val="16"/>
              </w:rPr>
            </w:pPr>
            <w:r w:rsidRPr="0069663A">
              <w:rPr>
                <w:sz w:val="16"/>
                <w:szCs w:val="16"/>
              </w:rPr>
              <w:t>Rekreativ sti, natursti</w:t>
            </w:r>
          </w:p>
        </w:tc>
        <w:tc>
          <w:tcPr>
            <w:tcW w:w="2693" w:type="dxa"/>
          </w:tcPr>
          <w:p w:rsidR="008E4465" w:rsidRPr="0069663A" w:rsidRDefault="008E4465" w:rsidP="008E4465">
            <w:pPr>
              <w:rPr>
                <w:sz w:val="16"/>
                <w:szCs w:val="16"/>
              </w:rPr>
            </w:pPr>
            <w:r w:rsidRPr="0069663A">
              <w:rPr>
                <w:sz w:val="16"/>
                <w:szCs w:val="16"/>
              </w:rPr>
              <w:t>Skiltning</w:t>
            </w:r>
          </w:p>
          <w:p w:rsidR="008E4465" w:rsidRPr="0069663A" w:rsidRDefault="008E4465" w:rsidP="008E4465">
            <w:pPr>
              <w:rPr>
                <w:sz w:val="16"/>
                <w:szCs w:val="16"/>
              </w:rPr>
            </w:pPr>
            <w:r w:rsidRPr="0069663A">
              <w:rPr>
                <w:sz w:val="16"/>
                <w:szCs w:val="16"/>
              </w:rPr>
              <w:t>Spor med grus/sten</w:t>
            </w:r>
          </w:p>
        </w:tc>
        <w:tc>
          <w:tcPr>
            <w:tcW w:w="1701" w:type="dxa"/>
          </w:tcPr>
          <w:p w:rsidR="008E4465" w:rsidRPr="0069663A" w:rsidRDefault="008E4465" w:rsidP="008E4465">
            <w:pPr>
              <w:rPr>
                <w:sz w:val="16"/>
                <w:szCs w:val="16"/>
              </w:rPr>
            </w:pPr>
            <w:r w:rsidRPr="0069663A">
              <w:rPr>
                <w:sz w:val="16"/>
                <w:szCs w:val="16"/>
              </w:rPr>
              <w:t>0,2</w:t>
            </w:r>
            <w:r w:rsidR="00EA2E2E">
              <w:rPr>
                <w:sz w:val="16"/>
                <w:szCs w:val="16"/>
              </w:rPr>
              <w:t>3</w:t>
            </w:r>
            <w:r w:rsidRPr="0069663A">
              <w:rPr>
                <w:sz w:val="16"/>
                <w:szCs w:val="16"/>
              </w:rPr>
              <w:t xml:space="preserve"> mio. kr.</w:t>
            </w:r>
          </w:p>
        </w:tc>
        <w:tc>
          <w:tcPr>
            <w:tcW w:w="2410" w:type="dxa"/>
          </w:tcPr>
          <w:p w:rsidR="008E4465" w:rsidRPr="0069663A" w:rsidRDefault="00EA2E2E" w:rsidP="008E4465">
            <w:pPr>
              <w:rPr>
                <w:sz w:val="16"/>
                <w:szCs w:val="16"/>
              </w:rPr>
            </w:pPr>
            <w:r>
              <w:rPr>
                <w:sz w:val="16"/>
                <w:szCs w:val="16"/>
              </w:rPr>
              <w:t>6</w:t>
            </w:r>
            <w:r w:rsidR="008E4465" w:rsidRPr="0069663A">
              <w:rPr>
                <w:sz w:val="16"/>
                <w:szCs w:val="16"/>
              </w:rPr>
              <w:t>.000 kr.</w:t>
            </w:r>
          </w:p>
        </w:tc>
      </w:tr>
      <w:tr w:rsidR="008E4465" w:rsidRPr="0069663A" w:rsidTr="008E4465">
        <w:trPr>
          <w:trHeight w:val="128"/>
        </w:trPr>
        <w:tc>
          <w:tcPr>
            <w:tcW w:w="2802" w:type="dxa"/>
          </w:tcPr>
          <w:p w:rsidR="008E4465" w:rsidRPr="0069663A" w:rsidRDefault="008E4465" w:rsidP="008E4465">
            <w:pPr>
              <w:rPr>
                <w:sz w:val="16"/>
                <w:szCs w:val="16"/>
              </w:rPr>
            </w:pPr>
            <w:r w:rsidRPr="0069663A">
              <w:rPr>
                <w:sz w:val="16"/>
                <w:szCs w:val="16"/>
              </w:rPr>
              <w:t>Rekreativ sti, trampesti</w:t>
            </w:r>
          </w:p>
        </w:tc>
        <w:tc>
          <w:tcPr>
            <w:tcW w:w="2693" w:type="dxa"/>
          </w:tcPr>
          <w:p w:rsidR="008E4465" w:rsidRPr="0069663A" w:rsidRDefault="008E4465" w:rsidP="008E4465">
            <w:pPr>
              <w:rPr>
                <w:sz w:val="16"/>
                <w:szCs w:val="16"/>
              </w:rPr>
            </w:pPr>
            <w:r w:rsidRPr="0069663A">
              <w:rPr>
                <w:sz w:val="16"/>
                <w:szCs w:val="16"/>
              </w:rPr>
              <w:t>Skiltning</w:t>
            </w:r>
          </w:p>
          <w:p w:rsidR="008E4465" w:rsidRPr="0069663A" w:rsidRDefault="008E4465" w:rsidP="008E4465">
            <w:pPr>
              <w:rPr>
                <w:sz w:val="16"/>
                <w:szCs w:val="16"/>
              </w:rPr>
            </w:pPr>
            <w:r w:rsidRPr="0069663A">
              <w:rPr>
                <w:sz w:val="16"/>
                <w:szCs w:val="16"/>
              </w:rPr>
              <w:t xml:space="preserve">Græs/beplantning slået </w:t>
            </w:r>
          </w:p>
        </w:tc>
        <w:tc>
          <w:tcPr>
            <w:tcW w:w="1701" w:type="dxa"/>
          </w:tcPr>
          <w:p w:rsidR="008E4465" w:rsidRPr="0069663A" w:rsidRDefault="008E4465" w:rsidP="008E4465">
            <w:pPr>
              <w:rPr>
                <w:sz w:val="16"/>
                <w:szCs w:val="16"/>
              </w:rPr>
            </w:pPr>
            <w:r w:rsidRPr="0069663A">
              <w:rPr>
                <w:sz w:val="16"/>
                <w:szCs w:val="16"/>
              </w:rPr>
              <w:t>0,1</w:t>
            </w:r>
            <w:r w:rsidR="00EA2E2E">
              <w:rPr>
                <w:sz w:val="16"/>
                <w:szCs w:val="16"/>
              </w:rPr>
              <w:t>2</w:t>
            </w:r>
            <w:r w:rsidRPr="0069663A">
              <w:rPr>
                <w:sz w:val="16"/>
                <w:szCs w:val="16"/>
              </w:rPr>
              <w:t xml:space="preserve"> mio. kr.</w:t>
            </w:r>
          </w:p>
        </w:tc>
        <w:tc>
          <w:tcPr>
            <w:tcW w:w="2410" w:type="dxa"/>
          </w:tcPr>
          <w:p w:rsidR="008E4465" w:rsidRPr="0069663A" w:rsidRDefault="00EA2E2E" w:rsidP="008E4465">
            <w:pPr>
              <w:rPr>
                <w:sz w:val="16"/>
                <w:szCs w:val="16"/>
              </w:rPr>
            </w:pPr>
            <w:r>
              <w:rPr>
                <w:sz w:val="16"/>
                <w:szCs w:val="16"/>
              </w:rPr>
              <w:t>6</w:t>
            </w:r>
            <w:r w:rsidR="008E4465" w:rsidRPr="0069663A">
              <w:rPr>
                <w:sz w:val="16"/>
                <w:szCs w:val="16"/>
              </w:rPr>
              <w:t>.000 kr.</w:t>
            </w:r>
          </w:p>
        </w:tc>
      </w:tr>
    </w:tbl>
    <w:p w:rsidR="008B789C" w:rsidRPr="0069663A" w:rsidRDefault="008B789C" w:rsidP="00FE2B58">
      <w:pPr>
        <w:pStyle w:val="Overskrift1Udenafstandfr"/>
      </w:pPr>
    </w:p>
    <w:p w:rsidR="008B789C" w:rsidRDefault="008B789C">
      <w:pPr>
        <w:rPr>
          <w:rFonts w:eastAsiaTheme="majorEastAsia" w:cstheme="majorBidi"/>
          <w:bCs/>
          <w:sz w:val="58"/>
          <w:szCs w:val="28"/>
        </w:rPr>
      </w:pPr>
      <w:r>
        <w:br w:type="page"/>
      </w:r>
    </w:p>
    <w:p w:rsidR="00E67365" w:rsidRDefault="00E40422" w:rsidP="00FE2B58">
      <w:pPr>
        <w:pStyle w:val="Overskrift1Udenafstandfr"/>
      </w:pPr>
      <w:bookmarkStart w:id="15" w:name="_Toc492541651"/>
      <w:r>
        <w:lastRenderedPageBreak/>
        <w:t>6</w:t>
      </w:r>
      <w:r w:rsidR="002D1089">
        <w:t xml:space="preserve"> </w:t>
      </w:r>
      <w:r w:rsidR="008B5E7D">
        <w:t>P</w:t>
      </w:r>
      <w:r w:rsidR="00E67365">
        <w:t>rioritering</w:t>
      </w:r>
      <w:r w:rsidR="00FE2B58">
        <w:t xml:space="preserve"> 2</w:t>
      </w:r>
      <w:r w:rsidR="00E67365">
        <w:t>01</w:t>
      </w:r>
      <w:r w:rsidR="00B55439">
        <w:t>8</w:t>
      </w:r>
      <w:r w:rsidR="00E67365">
        <w:t>-202</w:t>
      </w:r>
      <w:r w:rsidR="0069663A">
        <w:t>1</w:t>
      </w:r>
      <w:bookmarkEnd w:id="15"/>
    </w:p>
    <w:tbl>
      <w:tblPr>
        <w:tblStyle w:val="Tabel-Gitter"/>
        <w:tblW w:w="9464" w:type="dxa"/>
        <w:tblLook w:val="04A0" w:firstRow="1" w:lastRow="0" w:firstColumn="1" w:lastColumn="0" w:noHBand="0" w:noVBand="1"/>
      </w:tblPr>
      <w:tblGrid>
        <w:gridCol w:w="959"/>
        <w:gridCol w:w="1134"/>
        <w:gridCol w:w="1984"/>
        <w:gridCol w:w="1985"/>
        <w:gridCol w:w="1842"/>
        <w:gridCol w:w="1560"/>
      </w:tblGrid>
      <w:tr w:rsidR="008B5E7D" w:rsidRPr="008B5E7D" w:rsidTr="008B5E7D">
        <w:tc>
          <w:tcPr>
            <w:tcW w:w="959" w:type="dxa"/>
            <w:shd w:val="clear" w:color="auto" w:fill="F2F2F2" w:themeFill="background1" w:themeFillShade="F2"/>
          </w:tcPr>
          <w:p w:rsidR="008B5E7D" w:rsidRPr="008B5E7D" w:rsidRDefault="008B5E7D" w:rsidP="006357F5">
            <w:pPr>
              <w:rPr>
                <w:sz w:val="16"/>
                <w:szCs w:val="16"/>
              </w:rPr>
            </w:pPr>
          </w:p>
        </w:tc>
        <w:tc>
          <w:tcPr>
            <w:tcW w:w="1134" w:type="dxa"/>
            <w:shd w:val="clear" w:color="auto" w:fill="F2F2F2" w:themeFill="background1" w:themeFillShade="F2"/>
          </w:tcPr>
          <w:p w:rsidR="008B5E7D" w:rsidRPr="008B5E7D" w:rsidRDefault="008B5E7D" w:rsidP="008B5E7D">
            <w:pPr>
              <w:jc w:val="center"/>
              <w:rPr>
                <w:sz w:val="16"/>
                <w:szCs w:val="16"/>
              </w:rPr>
            </w:pPr>
            <w:r>
              <w:rPr>
                <w:sz w:val="16"/>
                <w:szCs w:val="16"/>
              </w:rPr>
              <w:t>Prioritering</w:t>
            </w:r>
          </w:p>
        </w:tc>
        <w:tc>
          <w:tcPr>
            <w:tcW w:w="1984" w:type="dxa"/>
            <w:shd w:val="clear" w:color="auto" w:fill="F2F2F2" w:themeFill="background1" w:themeFillShade="F2"/>
          </w:tcPr>
          <w:p w:rsidR="008B5E7D" w:rsidRPr="008B5E7D" w:rsidRDefault="008B5E7D" w:rsidP="008B5E7D">
            <w:pPr>
              <w:jc w:val="center"/>
              <w:rPr>
                <w:sz w:val="16"/>
                <w:szCs w:val="16"/>
              </w:rPr>
            </w:pPr>
            <w:r w:rsidRPr="008B5E7D">
              <w:rPr>
                <w:sz w:val="16"/>
                <w:szCs w:val="16"/>
              </w:rPr>
              <w:t>By/sted</w:t>
            </w:r>
          </w:p>
        </w:tc>
        <w:tc>
          <w:tcPr>
            <w:tcW w:w="1985" w:type="dxa"/>
            <w:shd w:val="clear" w:color="auto" w:fill="F2F2F2" w:themeFill="background1" w:themeFillShade="F2"/>
          </w:tcPr>
          <w:p w:rsidR="008B5E7D" w:rsidRPr="008B5E7D" w:rsidRDefault="008B5E7D" w:rsidP="008B5E7D">
            <w:pPr>
              <w:jc w:val="center"/>
              <w:rPr>
                <w:sz w:val="16"/>
                <w:szCs w:val="16"/>
              </w:rPr>
            </w:pPr>
            <w:r w:rsidRPr="008B5E7D">
              <w:rPr>
                <w:sz w:val="16"/>
                <w:szCs w:val="16"/>
              </w:rPr>
              <w:t>Projekt</w:t>
            </w:r>
          </w:p>
        </w:tc>
        <w:tc>
          <w:tcPr>
            <w:tcW w:w="1842" w:type="dxa"/>
            <w:shd w:val="clear" w:color="auto" w:fill="F2F2F2" w:themeFill="background1" w:themeFillShade="F2"/>
          </w:tcPr>
          <w:p w:rsidR="008B5E7D" w:rsidRPr="008B5E7D" w:rsidRDefault="008B5E7D" w:rsidP="008B5E7D">
            <w:pPr>
              <w:jc w:val="center"/>
              <w:rPr>
                <w:sz w:val="16"/>
                <w:szCs w:val="16"/>
              </w:rPr>
            </w:pPr>
            <w:r w:rsidRPr="008B5E7D">
              <w:rPr>
                <w:sz w:val="16"/>
                <w:szCs w:val="16"/>
              </w:rPr>
              <w:t>Type</w:t>
            </w:r>
          </w:p>
        </w:tc>
        <w:tc>
          <w:tcPr>
            <w:tcW w:w="1560" w:type="dxa"/>
            <w:shd w:val="clear" w:color="auto" w:fill="F2F2F2" w:themeFill="background1" w:themeFillShade="F2"/>
          </w:tcPr>
          <w:p w:rsidR="008B5E7D" w:rsidRPr="008B5E7D" w:rsidRDefault="008B5E7D" w:rsidP="008B5E7D">
            <w:pPr>
              <w:jc w:val="center"/>
              <w:rPr>
                <w:sz w:val="16"/>
                <w:szCs w:val="16"/>
              </w:rPr>
            </w:pPr>
            <w:r w:rsidRPr="008B5E7D">
              <w:rPr>
                <w:sz w:val="16"/>
                <w:szCs w:val="16"/>
              </w:rPr>
              <w:t>Overslag</w:t>
            </w:r>
          </w:p>
        </w:tc>
      </w:tr>
      <w:tr w:rsidR="008B5E7D" w:rsidRPr="008B5E7D" w:rsidTr="008B5E7D">
        <w:tc>
          <w:tcPr>
            <w:tcW w:w="959" w:type="dxa"/>
            <w:vMerge w:val="restart"/>
            <w:shd w:val="clear" w:color="auto" w:fill="F2F2F2" w:themeFill="background1" w:themeFillShade="F2"/>
            <w:textDirection w:val="btLr"/>
          </w:tcPr>
          <w:p w:rsidR="008B5E7D" w:rsidRDefault="00B55439" w:rsidP="008B5E7D">
            <w:pPr>
              <w:ind w:left="113" w:right="113"/>
              <w:jc w:val="center"/>
              <w:rPr>
                <w:sz w:val="16"/>
                <w:szCs w:val="16"/>
              </w:rPr>
            </w:pPr>
            <w:r>
              <w:rPr>
                <w:sz w:val="16"/>
                <w:szCs w:val="16"/>
              </w:rPr>
              <w:t>Prioriteret</w:t>
            </w:r>
          </w:p>
          <w:p w:rsidR="008B5E7D" w:rsidRPr="008B5E7D" w:rsidRDefault="008B5E7D" w:rsidP="00B55439">
            <w:pPr>
              <w:ind w:left="113" w:right="113"/>
              <w:jc w:val="center"/>
              <w:rPr>
                <w:sz w:val="16"/>
                <w:szCs w:val="16"/>
              </w:rPr>
            </w:pPr>
            <w:r>
              <w:rPr>
                <w:sz w:val="16"/>
                <w:szCs w:val="16"/>
              </w:rPr>
              <w:t>201</w:t>
            </w:r>
            <w:r w:rsidR="00B55439">
              <w:rPr>
                <w:sz w:val="16"/>
                <w:szCs w:val="16"/>
              </w:rPr>
              <w:t>8</w:t>
            </w:r>
            <w:r>
              <w:rPr>
                <w:sz w:val="16"/>
                <w:szCs w:val="16"/>
              </w:rPr>
              <w:t>-202</w:t>
            </w:r>
            <w:r w:rsidR="00B55439">
              <w:rPr>
                <w:sz w:val="16"/>
                <w:szCs w:val="16"/>
              </w:rPr>
              <w:t>1</w:t>
            </w:r>
          </w:p>
        </w:tc>
        <w:tc>
          <w:tcPr>
            <w:tcW w:w="1134" w:type="dxa"/>
          </w:tcPr>
          <w:p w:rsidR="008B5E7D" w:rsidRPr="008B5E7D" w:rsidRDefault="008B5E7D" w:rsidP="008B5E7D">
            <w:pPr>
              <w:rPr>
                <w:sz w:val="16"/>
                <w:szCs w:val="16"/>
              </w:rPr>
            </w:pPr>
            <w:r>
              <w:rPr>
                <w:sz w:val="16"/>
                <w:szCs w:val="16"/>
              </w:rPr>
              <w:t>1</w:t>
            </w:r>
            <w:r w:rsidR="00840EEC">
              <w:rPr>
                <w:sz w:val="16"/>
                <w:szCs w:val="16"/>
              </w:rPr>
              <w:t>.</w:t>
            </w:r>
          </w:p>
        </w:tc>
        <w:tc>
          <w:tcPr>
            <w:tcW w:w="1984" w:type="dxa"/>
          </w:tcPr>
          <w:p w:rsidR="008B5E7D" w:rsidRPr="008B5E7D" w:rsidRDefault="00BD2CBD" w:rsidP="00840EEC">
            <w:pPr>
              <w:rPr>
                <w:sz w:val="16"/>
                <w:szCs w:val="16"/>
              </w:rPr>
            </w:pPr>
            <w:r>
              <w:rPr>
                <w:sz w:val="16"/>
                <w:szCs w:val="16"/>
              </w:rPr>
              <w:t>Søndersø - Særslev</w:t>
            </w:r>
          </w:p>
        </w:tc>
        <w:tc>
          <w:tcPr>
            <w:tcW w:w="1985" w:type="dxa"/>
          </w:tcPr>
          <w:p w:rsidR="008B5E7D" w:rsidRPr="008B5E7D" w:rsidRDefault="00BD2CBD" w:rsidP="008B5E7D">
            <w:pPr>
              <w:rPr>
                <w:sz w:val="16"/>
                <w:szCs w:val="16"/>
              </w:rPr>
            </w:pPr>
            <w:r>
              <w:rPr>
                <w:sz w:val="16"/>
                <w:szCs w:val="16"/>
              </w:rPr>
              <w:t xml:space="preserve">4,8 </w:t>
            </w:r>
            <w:r w:rsidR="008065AE">
              <w:rPr>
                <w:sz w:val="16"/>
                <w:szCs w:val="16"/>
              </w:rPr>
              <w:t>km</w:t>
            </w:r>
          </w:p>
        </w:tc>
        <w:tc>
          <w:tcPr>
            <w:tcW w:w="1842" w:type="dxa"/>
          </w:tcPr>
          <w:p w:rsidR="008B5E7D" w:rsidRPr="008B5E7D" w:rsidRDefault="00BD2CBD" w:rsidP="008B5E7D">
            <w:pPr>
              <w:rPr>
                <w:sz w:val="16"/>
                <w:szCs w:val="16"/>
              </w:rPr>
            </w:pPr>
            <w:r w:rsidRPr="0069663A">
              <w:rPr>
                <w:sz w:val="16"/>
                <w:szCs w:val="16"/>
              </w:rPr>
              <w:t>Pendlersti, dobbeltrettet cykelsti</w:t>
            </w:r>
          </w:p>
        </w:tc>
        <w:tc>
          <w:tcPr>
            <w:tcW w:w="1560" w:type="dxa"/>
          </w:tcPr>
          <w:p w:rsidR="008B5E7D" w:rsidRPr="008B5E7D" w:rsidRDefault="00BD2CBD" w:rsidP="008B5E7D">
            <w:pPr>
              <w:rPr>
                <w:sz w:val="16"/>
                <w:szCs w:val="16"/>
              </w:rPr>
            </w:pPr>
            <w:r>
              <w:rPr>
                <w:sz w:val="16"/>
                <w:szCs w:val="16"/>
              </w:rPr>
              <w:t>28,8</w:t>
            </w:r>
            <w:r w:rsidR="00840EEC">
              <w:rPr>
                <w:sz w:val="16"/>
                <w:szCs w:val="16"/>
              </w:rPr>
              <w:t xml:space="preserve"> mio kr</w:t>
            </w:r>
          </w:p>
        </w:tc>
      </w:tr>
      <w:tr w:rsidR="008B5E7D" w:rsidRPr="008B5E7D" w:rsidTr="008B5E7D">
        <w:tc>
          <w:tcPr>
            <w:tcW w:w="959" w:type="dxa"/>
            <w:vMerge/>
            <w:shd w:val="clear" w:color="auto" w:fill="F2F2F2" w:themeFill="background1" w:themeFillShade="F2"/>
            <w:textDirection w:val="btLr"/>
          </w:tcPr>
          <w:p w:rsidR="008B5E7D" w:rsidRPr="008B5E7D" w:rsidRDefault="008B5E7D" w:rsidP="008B5E7D">
            <w:pPr>
              <w:ind w:left="113" w:right="113"/>
              <w:jc w:val="center"/>
              <w:rPr>
                <w:sz w:val="16"/>
                <w:szCs w:val="16"/>
              </w:rPr>
            </w:pPr>
          </w:p>
        </w:tc>
        <w:tc>
          <w:tcPr>
            <w:tcW w:w="1134" w:type="dxa"/>
          </w:tcPr>
          <w:p w:rsidR="008B5E7D" w:rsidRPr="008B5E7D" w:rsidRDefault="008B5E7D" w:rsidP="008B5E7D">
            <w:pPr>
              <w:rPr>
                <w:sz w:val="16"/>
                <w:szCs w:val="16"/>
              </w:rPr>
            </w:pPr>
            <w:r>
              <w:rPr>
                <w:sz w:val="16"/>
                <w:szCs w:val="16"/>
              </w:rPr>
              <w:t>2</w:t>
            </w:r>
          </w:p>
        </w:tc>
        <w:tc>
          <w:tcPr>
            <w:tcW w:w="1984" w:type="dxa"/>
          </w:tcPr>
          <w:p w:rsidR="008B5E7D" w:rsidRPr="008B5E7D" w:rsidRDefault="00BD2CBD" w:rsidP="006357F5">
            <w:pPr>
              <w:rPr>
                <w:sz w:val="16"/>
                <w:szCs w:val="16"/>
              </w:rPr>
            </w:pPr>
            <w:r>
              <w:rPr>
                <w:sz w:val="16"/>
                <w:szCs w:val="16"/>
              </w:rPr>
              <w:t>Særslev - Bogense</w:t>
            </w:r>
          </w:p>
        </w:tc>
        <w:tc>
          <w:tcPr>
            <w:tcW w:w="1985" w:type="dxa"/>
          </w:tcPr>
          <w:p w:rsidR="008B5E7D" w:rsidRPr="008B5E7D" w:rsidRDefault="00BD2CBD" w:rsidP="006357F5">
            <w:pPr>
              <w:rPr>
                <w:sz w:val="16"/>
                <w:szCs w:val="16"/>
              </w:rPr>
            </w:pPr>
            <w:r>
              <w:rPr>
                <w:sz w:val="16"/>
                <w:szCs w:val="16"/>
              </w:rPr>
              <w:t>6,2</w:t>
            </w:r>
            <w:r w:rsidR="00840EEC">
              <w:rPr>
                <w:sz w:val="16"/>
                <w:szCs w:val="16"/>
              </w:rPr>
              <w:t xml:space="preserve"> km</w:t>
            </w:r>
          </w:p>
        </w:tc>
        <w:tc>
          <w:tcPr>
            <w:tcW w:w="1842" w:type="dxa"/>
          </w:tcPr>
          <w:p w:rsidR="008B5E7D" w:rsidRPr="008B5E7D" w:rsidRDefault="00840EEC" w:rsidP="006357F5">
            <w:pPr>
              <w:rPr>
                <w:sz w:val="16"/>
                <w:szCs w:val="16"/>
              </w:rPr>
            </w:pPr>
            <w:r w:rsidRPr="0069663A">
              <w:rPr>
                <w:sz w:val="16"/>
                <w:szCs w:val="16"/>
              </w:rPr>
              <w:t>Pendlersti, dobbeltrettet cykelsti</w:t>
            </w:r>
          </w:p>
        </w:tc>
        <w:tc>
          <w:tcPr>
            <w:tcW w:w="1560" w:type="dxa"/>
          </w:tcPr>
          <w:p w:rsidR="008B5E7D" w:rsidRPr="008B5E7D" w:rsidRDefault="00BD2CBD" w:rsidP="006357F5">
            <w:pPr>
              <w:rPr>
                <w:sz w:val="16"/>
                <w:szCs w:val="16"/>
              </w:rPr>
            </w:pPr>
            <w:r>
              <w:rPr>
                <w:sz w:val="16"/>
                <w:szCs w:val="16"/>
              </w:rPr>
              <w:t>37,2</w:t>
            </w:r>
            <w:r w:rsidR="00840EEC">
              <w:rPr>
                <w:sz w:val="16"/>
                <w:szCs w:val="16"/>
              </w:rPr>
              <w:t xml:space="preserve"> mio kr</w:t>
            </w:r>
          </w:p>
        </w:tc>
      </w:tr>
      <w:tr w:rsidR="008B5E7D" w:rsidRPr="008B5E7D" w:rsidTr="008B5E7D">
        <w:tc>
          <w:tcPr>
            <w:tcW w:w="959" w:type="dxa"/>
            <w:vMerge/>
            <w:shd w:val="clear" w:color="auto" w:fill="F2F2F2" w:themeFill="background1" w:themeFillShade="F2"/>
            <w:textDirection w:val="btLr"/>
          </w:tcPr>
          <w:p w:rsidR="008B5E7D" w:rsidRPr="008B5E7D" w:rsidRDefault="008B5E7D" w:rsidP="008B5E7D">
            <w:pPr>
              <w:ind w:left="113" w:right="113"/>
              <w:jc w:val="center"/>
              <w:rPr>
                <w:sz w:val="16"/>
                <w:szCs w:val="16"/>
              </w:rPr>
            </w:pPr>
          </w:p>
        </w:tc>
        <w:tc>
          <w:tcPr>
            <w:tcW w:w="1134" w:type="dxa"/>
          </w:tcPr>
          <w:p w:rsidR="008B5E7D" w:rsidRPr="008B5E7D" w:rsidRDefault="008B5E7D" w:rsidP="008B5E7D">
            <w:pPr>
              <w:rPr>
                <w:sz w:val="16"/>
                <w:szCs w:val="16"/>
              </w:rPr>
            </w:pPr>
          </w:p>
        </w:tc>
        <w:tc>
          <w:tcPr>
            <w:tcW w:w="1984" w:type="dxa"/>
          </w:tcPr>
          <w:p w:rsidR="008B5E7D" w:rsidRPr="008B5E7D" w:rsidRDefault="008B5E7D" w:rsidP="006357F5">
            <w:pPr>
              <w:rPr>
                <w:sz w:val="16"/>
                <w:szCs w:val="16"/>
              </w:rPr>
            </w:pPr>
          </w:p>
        </w:tc>
        <w:tc>
          <w:tcPr>
            <w:tcW w:w="1985" w:type="dxa"/>
          </w:tcPr>
          <w:p w:rsidR="008B5E7D" w:rsidRPr="008B5E7D" w:rsidRDefault="008B5E7D" w:rsidP="006357F5">
            <w:pPr>
              <w:rPr>
                <w:sz w:val="16"/>
                <w:szCs w:val="16"/>
              </w:rPr>
            </w:pPr>
          </w:p>
        </w:tc>
        <w:tc>
          <w:tcPr>
            <w:tcW w:w="1842" w:type="dxa"/>
          </w:tcPr>
          <w:p w:rsidR="008B5E7D" w:rsidRPr="008B5E7D" w:rsidRDefault="008B5E7D" w:rsidP="006357F5">
            <w:pPr>
              <w:rPr>
                <w:sz w:val="16"/>
                <w:szCs w:val="16"/>
              </w:rPr>
            </w:pPr>
          </w:p>
        </w:tc>
        <w:tc>
          <w:tcPr>
            <w:tcW w:w="1560" w:type="dxa"/>
          </w:tcPr>
          <w:p w:rsidR="008B5E7D" w:rsidRPr="008B5E7D" w:rsidRDefault="008B5E7D" w:rsidP="006357F5">
            <w:pPr>
              <w:rPr>
                <w:sz w:val="16"/>
                <w:szCs w:val="16"/>
              </w:rPr>
            </w:pPr>
          </w:p>
        </w:tc>
      </w:tr>
      <w:tr w:rsidR="008B5E7D" w:rsidRPr="008B5E7D" w:rsidTr="00BD2CBD">
        <w:trPr>
          <w:trHeight w:val="150"/>
        </w:trPr>
        <w:tc>
          <w:tcPr>
            <w:tcW w:w="959" w:type="dxa"/>
            <w:vMerge/>
            <w:shd w:val="clear" w:color="auto" w:fill="F2F2F2" w:themeFill="background1" w:themeFillShade="F2"/>
            <w:textDirection w:val="btLr"/>
          </w:tcPr>
          <w:p w:rsidR="008B5E7D" w:rsidRPr="008B5E7D" w:rsidRDefault="008B5E7D" w:rsidP="008B5E7D">
            <w:pPr>
              <w:ind w:left="113" w:right="113"/>
              <w:jc w:val="center"/>
              <w:rPr>
                <w:sz w:val="16"/>
                <w:szCs w:val="16"/>
              </w:rPr>
            </w:pPr>
          </w:p>
        </w:tc>
        <w:tc>
          <w:tcPr>
            <w:tcW w:w="1134" w:type="dxa"/>
          </w:tcPr>
          <w:p w:rsidR="008B5E7D" w:rsidRPr="008B5E7D" w:rsidRDefault="008B5E7D" w:rsidP="008B5E7D">
            <w:pPr>
              <w:rPr>
                <w:sz w:val="16"/>
                <w:szCs w:val="16"/>
              </w:rPr>
            </w:pPr>
          </w:p>
        </w:tc>
        <w:tc>
          <w:tcPr>
            <w:tcW w:w="1984" w:type="dxa"/>
          </w:tcPr>
          <w:p w:rsidR="008B5E7D" w:rsidRPr="008B5E7D" w:rsidRDefault="008B5E7D" w:rsidP="00BD2CBD">
            <w:pPr>
              <w:rPr>
                <w:sz w:val="16"/>
                <w:szCs w:val="16"/>
              </w:rPr>
            </w:pPr>
          </w:p>
        </w:tc>
        <w:tc>
          <w:tcPr>
            <w:tcW w:w="1985" w:type="dxa"/>
          </w:tcPr>
          <w:p w:rsidR="008B5E7D" w:rsidRPr="008B5E7D" w:rsidRDefault="008B5E7D" w:rsidP="00BD2CBD">
            <w:pPr>
              <w:rPr>
                <w:sz w:val="16"/>
                <w:szCs w:val="16"/>
              </w:rPr>
            </w:pPr>
          </w:p>
        </w:tc>
        <w:tc>
          <w:tcPr>
            <w:tcW w:w="1842" w:type="dxa"/>
          </w:tcPr>
          <w:p w:rsidR="008B5E7D" w:rsidRPr="008B5E7D" w:rsidRDefault="008B5E7D" w:rsidP="00BD2CBD">
            <w:pPr>
              <w:rPr>
                <w:sz w:val="16"/>
                <w:szCs w:val="16"/>
              </w:rPr>
            </w:pPr>
          </w:p>
        </w:tc>
        <w:tc>
          <w:tcPr>
            <w:tcW w:w="1560" w:type="dxa"/>
          </w:tcPr>
          <w:p w:rsidR="008B5E7D" w:rsidRPr="008B5E7D" w:rsidRDefault="008B5E7D" w:rsidP="006357F5">
            <w:pPr>
              <w:rPr>
                <w:sz w:val="16"/>
                <w:szCs w:val="16"/>
              </w:rPr>
            </w:pPr>
          </w:p>
        </w:tc>
      </w:tr>
      <w:tr w:rsidR="008B5E7D" w:rsidRPr="008B5E7D" w:rsidTr="008B5E7D">
        <w:tc>
          <w:tcPr>
            <w:tcW w:w="959" w:type="dxa"/>
            <w:vMerge/>
            <w:shd w:val="clear" w:color="auto" w:fill="F2F2F2" w:themeFill="background1" w:themeFillShade="F2"/>
            <w:textDirection w:val="btLr"/>
          </w:tcPr>
          <w:p w:rsidR="008B5E7D" w:rsidRPr="008B5E7D" w:rsidRDefault="008B5E7D" w:rsidP="008B5E7D">
            <w:pPr>
              <w:ind w:left="113" w:right="113"/>
              <w:jc w:val="center"/>
              <w:rPr>
                <w:sz w:val="16"/>
                <w:szCs w:val="16"/>
              </w:rPr>
            </w:pPr>
          </w:p>
        </w:tc>
        <w:tc>
          <w:tcPr>
            <w:tcW w:w="1134" w:type="dxa"/>
          </w:tcPr>
          <w:p w:rsidR="008B5E7D" w:rsidRPr="008B5E7D" w:rsidRDefault="008B5E7D" w:rsidP="008B5E7D">
            <w:pPr>
              <w:rPr>
                <w:sz w:val="16"/>
                <w:szCs w:val="16"/>
              </w:rPr>
            </w:pPr>
          </w:p>
        </w:tc>
        <w:tc>
          <w:tcPr>
            <w:tcW w:w="1984" w:type="dxa"/>
          </w:tcPr>
          <w:p w:rsidR="008B5E7D" w:rsidRPr="008B5E7D" w:rsidRDefault="008B5E7D" w:rsidP="006357F5">
            <w:pPr>
              <w:rPr>
                <w:sz w:val="16"/>
                <w:szCs w:val="16"/>
              </w:rPr>
            </w:pPr>
          </w:p>
        </w:tc>
        <w:tc>
          <w:tcPr>
            <w:tcW w:w="1985" w:type="dxa"/>
          </w:tcPr>
          <w:p w:rsidR="008B5E7D" w:rsidRPr="008B5E7D" w:rsidRDefault="008B5E7D" w:rsidP="00BD2CBD">
            <w:pPr>
              <w:rPr>
                <w:sz w:val="16"/>
                <w:szCs w:val="16"/>
              </w:rPr>
            </w:pPr>
          </w:p>
        </w:tc>
        <w:tc>
          <w:tcPr>
            <w:tcW w:w="1842" w:type="dxa"/>
          </w:tcPr>
          <w:p w:rsidR="008B5E7D" w:rsidRPr="008B5E7D" w:rsidRDefault="008B5E7D" w:rsidP="006357F5">
            <w:pPr>
              <w:rPr>
                <w:sz w:val="16"/>
                <w:szCs w:val="16"/>
              </w:rPr>
            </w:pPr>
          </w:p>
        </w:tc>
        <w:tc>
          <w:tcPr>
            <w:tcW w:w="1560" w:type="dxa"/>
          </w:tcPr>
          <w:p w:rsidR="008B5E7D" w:rsidRPr="008B5E7D" w:rsidRDefault="008B5E7D" w:rsidP="006357F5">
            <w:pPr>
              <w:rPr>
                <w:sz w:val="16"/>
                <w:szCs w:val="16"/>
              </w:rPr>
            </w:pPr>
          </w:p>
        </w:tc>
      </w:tr>
      <w:tr w:rsidR="008B5E7D" w:rsidRPr="008B5E7D" w:rsidTr="008B5E7D">
        <w:tc>
          <w:tcPr>
            <w:tcW w:w="959" w:type="dxa"/>
            <w:vMerge/>
            <w:shd w:val="clear" w:color="auto" w:fill="F2F2F2" w:themeFill="background1" w:themeFillShade="F2"/>
            <w:textDirection w:val="btLr"/>
          </w:tcPr>
          <w:p w:rsidR="008B5E7D" w:rsidRPr="008B5E7D" w:rsidRDefault="008B5E7D" w:rsidP="008B5E7D">
            <w:pPr>
              <w:ind w:left="113" w:right="113"/>
              <w:jc w:val="center"/>
              <w:rPr>
                <w:sz w:val="16"/>
                <w:szCs w:val="16"/>
              </w:rPr>
            </w:pPr>
          </w:p>
        </w:tc>
        <w:tc>
          <w:tcPr>
            <w:tcW w:w="1134" w:type="dxa"/>
          </w:tcPr>
          <w:p w:rsidR="008B5E7D" w:rsidRPr="008B5E7D" w:rsidRDefault="008B5E7D" w:rsidP="008B5E7D">
            <w:pPr>
              <w:rPr>
                <w:sz w:val="16"/>
                <w:szCs w:val="16"/>
              </w:rPr>
            </w:pPr>
          </w:p>
        </w:tc>
        <w:tc>
          <w:tcPr>
            <w:tcW w:w="1984" w:type="dxa"/>
          </w:tcPr>
          <w:p w:rsidR="008B5E7D" w:rsidRPr="008B5E7D" w:rsidRDefault="008B5E7D" w:rsidP="008B5E7D">
            <w:pPr>
              <w:rPr>
                <w:sz w:val="16"/>
                <w:szCs w:val="16"/>
              </w:rPr>
            </w:pPr>
          </w:p>
        </w:tc>
        <w:tc>
          <w:tcPr>
            <w:tcW w:w="1985" w:type="dxa"/>
          </w:tcPr>
          <w:p w:rsidR="008B5E7D" w:rsidRPr="008B5E7D" w:rsidRDefault="008B5E7D" w:rsidP="008B5E7D">
            <w:pPr>
              <w:rPr>
                <w:sz w:val="16"/>
                <w:szCs w:val="16"/>
              </w:rPr>
            </w:pPr>
          </w:p>
        </w:tc>
        <w:tc>
          <w:tcPr>
            <w:tcW w:w="1842" w:type="dxa"/>
          </w:tcPr>
          <w:p w:rsidR="008B5E7D" w:rsidRPr="008B5E7D" w:rsidRDefault="008B5E7D" w:rsidP="008B5E7D">
            <w:pPr>
              <w:rPr>
                <w:sz w:val="16"/>
                <w:szCs w:val="16"/>
              </w:rPr>
            </w:pPr>
          </w:p>
        </w:tc>
        <w:tc>
          <w:tcPr>
            <w:tcW w:w="1560" w:type="dxa"/>
          </w:tcPr>
          <w:p w:rsidR="008B5E7D" w:rsidRPr="008B5E7D" w:rsidRDefault="008B5E7D" w:rsidP="008B5E7D">
            <w:pPr>
              <w:rPr>
                <w:sz w:val="16"/>
                <w:szCs w:val="16"/>
              </w:rPr>
            </w:pPr>
          </w:p>
        </w:tc>
      </w:tr>
      <w:tr w:rsidR="008B5E7D" w:rsidRPr="008B5E7D" w:rsidTr="008B5E7D">
        <w:tc>
          <w:tcPr>
            <w:tcW w:w="959" w:type="dxa"/>
            <w:vMerge/>
            <w:shd w:val="clear" w:color="auto" w:fill="F2F2F2" w:themeFill="background1" w:themeFillShade="F2"/>
            <w:textDirection w:val="btLr"/>
          </w:tcPr>
          <w:p w:rsidR="008B5E7D" w:rsidRPr="008B5E7D" w:rsidRDefault="008B5E7D" w:rsidP="008B5E7D">
            <w:pPr>
              <w:ind w:left="113" w:right="113"/>
              <w:jc w:val="center"/>
              <w:rPr>
                <w:sz w:val="16"/>
                <w:szCs w:val="16"/>
              </w:rPr>
            </w:pPr>
          </w:p>
        </w:tc>
        <w:tc>
          <w:tcPr>
            <w:tcW w:w="1134" w:type="dxa"/>
          </w:tcPr>
          <w:p w:rsidR="008B5E7D" w:rsidRPr="008B5E7D" w:rsidRDefault="008B5E7D" w:rsidP="008B5E7D">
            <w:pPr>
              <w:rPr>
                <w:sz w:val="16"/>
                <w:szCs w:val="16"/>
              </w:rPr>
            </w:pPr>
          </w:p>
        </w:tc>
        <w:tc>
          <w:tcPr>
            <w:tcW w:w="1984" w:type="dxa"/>
          </w:tcPr>
          <w:p w:rsidR="008B5E7D" w:rsidRPr="008B5E7D" w:rsidRDefault="008B5E7D" w:rsidP="008B5E7D">
            <w:pPr>
              <w:rPr>
                <w:sz w:val="16"/>
                <w:szCs w:val="16"/>
              </w:rPr>
            </w:pPr>
          </w:p>
        </w:tc>
        <w:tc>
          <w:tcPr>
            <w:tcW w:w="1985" w:type="dxa"/>
          </w:tcPr>
          <w:p w:rsidR="008B5E7D" w:rsidRPr="008B5E7D" w:rsidRDefault="008B5E7D" w:rsidP="008B5E7D">
            <w:pPr>
              <w:rPr>
                <w:sz w:val="16"/>
                <w:szCs w:val="16"/>
              </w:rPr>
            </w:pPr>
          </w:p>
        </w:tc>
        <w:tc>
          <w:tcPr>
            <w:tcW w:w="1842" w:type="dxa"/>
          </w:tcPr>
          <w:p w:rsidR="008B5E7D" w:rsidRPr="008B5E7D" w:rsidRDefault="008B5E7D" w:rsidP="008B5E7D">
            <w:pPr>
              <w:rPr>
                <w:sz w:val="16"/>
                <w:szCs w:val="16"/>
              </w:rPr>
            </w:pPr>
          </w:p>
        </w:tc>
        <w:tc>
          <w:tcPr>
            <w:tcW w:w="1560" w:type="dxa"/>
          </w:tcPr>
          <w:p w:rsidR="008B5E7D" w:rsidRPr="008B5E7D" w:rsidRDefault="008B5E7D" w:rsidP="008B5E7D">
            <w:pPr>
              <w:rPr>
                <w:sz w:val="16"/>
                <w:szCs w:val="16"/>
              </w:rPr>
            </w:pPr>
          </w:p>
        </w:tc>
      </w:tr>
      <w:tr w:rsidR="008B5E7D" w:rsidRPr="008B5E7D" w:rsidTr="008B5E7D">
        <w:tc>
          <w:tcPr>
            <w:tcW w:w="959" w:type="dxa"/>
            <w:vMerge/>
            <w:shd w:val="clear" w:color="auto" w:fill="F2F2F2" w:themeFill="background1" w:themeFillShade="F2"/>
            <w:textDirection w:val="btLr"/>
          </w:tcPr>
          <w:p w:rsidR="008B5E7D" w:rsidRPr="008B5E7D" w:rsidRDefault="008B5E7D" w:rsidP="008B5E7D">
            <w:pPr>
              <w:ind w:left="113" w:right="113"/>
              <w:jc w:val="center"/>
              <w:rPr>
                <w:sz w:val="16"/>
                <w:szCs w:val="16"/>
              </w:rPr>
            </w:pPr>
          </w:p>
        </w:tc>
        <w:tc>
          <w:tcPr>
            <w:tcW w:w="1134" w:type="dxa"/>
          </w:tcPr>
          <w:p w:rsidR="008B5E7D" w:rsidRPr="008B5E7D" w:rsidRDefault="008B5E7D" w:rsidP="008B5E7D">
            <w:pPr>
              <w:rPr>
                <w:sz w:val="16"/>
                <w:szCs w:val="16"/>
              </w:rPr>
            </w:pPr>
          </w:p>
        </w:tc>
        <w:tc>
          <w:tcPr>
            <w:tcW w:w="1984" w:type="dxa"/>
          </w:tcPr>
          <w:p w:rsidR="008B5E7D" w:rsidRPr="008B5E7D" w:rsidRDefault="008B5E7D" w:rsidP="008B5E7D">
            <w:pPr>
              <w:rPr>
                <w:sz w:val="16"/>
                <w:szCs w:val="16"/>
              </w:rPr>
            </w:pPr>
          </w:p>
        </w:tc>
        <w:tc>
          <w:tcPr>
            <w:tcW w:w="1985" w:type="dxa"/>
          </w:tcPr>
          <w:p w:rsidR="008B5E7D" w:rsidRPr="008B5E7D" w:rsidRDefault="008B5E7D" w:rsidP="008B5E7D">
            <w:pPr>
              <w:rPr>
                <w:sz w:val="16"/>
                <w:szCs w:val="16"/>
              </w:rPr>
            </w:pPr>
          </w:p>
        </w:tc>
        <w:tc>
          <w:tcPr>
            <w:tcW w:w="1842" w:type="dxa"/>
          </w:tcPr>
          <w:p w:rsidR="008B5E7D" w:rsidRPr="008B5E7D" w:rsidRDefault="008B5E7D" w:rsidP="008B5E7D">
            <w:pPr>
              <w:rPr>
                <w:sz w:val="16"/>
                <w:szCs w:val="16"/>
              </w:rPr>
            </w:pPr>
          </w:p>
        </w:tc>
        <w:tc>
          <w:tcPr>
            <w:tcW w:w="1560" w:type="dxa"/>
          </w:tcPr>
          <w:p w:rsidR="008B5E7D" w:rsidRPr="008B5E7D" w:rsidRDefault="008B5E7D" w:rsidP="008B5E7D">
            <w:pPr>
              <w:rPr>
                <w:sz w:val="16"/>
                <w:szCs w:val="16"/>
              </w:rPr>
            </w:pPr>
          </w:p>
        </w:tc>
      </w:tr>
      <w:tr w:rsidR="008B5E7D" w:rsidRPr="008B5E7D" w:rsidTr="008B5E7D">
        <w:tc>
          <w:tcPr>
            <w:tcW w:w="959" w:type="dxa"/>
            <w:vMerge/>
            <w:shd w:val="clear" w:color="auto" w:fill="F2F2F2" w:themeFill="background1" w:themeFillShade="F2"/>
            <w:textDirection w:val="btLr"/>
          </w:tcPr>
          <w:p w:rsidR="008B5E7D" w:rsidRPr="008B5E7D" w:rsidRDefault="008B5E7D" w:rsidP="008B5E7D">
            <w:pPr>
              <w:ind w:left="113" w:right="113"/>
              <w:jc w:val="center"/>
              <w:rPr>
                <w:sz w:val="16"/>
                <w:szCs w:val="16"/>
              </w:rPr>
            </w:pPr>
          </w:p>
        </w:tc>
        <w:tc>
          <w:tcPr>
            <w:tcW w:w="1134" w:type="dxa"/>
          </w:tcPr>
          <w:p w:rsidR="008B5E7D" w:rsidRPr="008B5E7D" w:rsidRDefault="008B5E7D" w:rsidP="008B5E7D">
            <w:pPr>
              <w:rPr>
                <w:sz w:val="16"/>
                <w:szCs w:val="16"/>
              </w:rPr>
            </w:pPr>
          </w:p>
        </w:tc>
        <w:tc>
          <w:tcPr>
            <w:tcW w:w="1984" w:type="dxa"/>
          </w:tcPr>
          <w:p w:rsidR="008B5E7D" w:rsidRPr="008B5E7D" w:rsidRDefault="008B5E7D" w:rsidP="008B5E7D">
            <w:pPr>
              <w:rPr>
                <w:sz w:val="16"/>
                <w:szCs w:val="16"/>
              </w:rPr>
            </w:pPr>
          </w:p>
        </w:tc>
        <w:tc>
          <w:tcPr>
            <w:tcW w:w="1985" w:type="dxa"/>
          </w:tcPr>
          <w:p w:rsidR="008B5E7D" w:rsidRPr="008B5E7D" w:rsidRDefault="008B5E7D" w:rsidP="008B5E7D">
            <w:pPr>
              <w:rPr>
                <w:sz w:val="16"/>
                <w:szCs w:val="16"/>
              </w:rPr>
            </w:pPr>
          </w:p>
        </w:tc>
        <w:tc>
          <w:tcPr>
            <w:tcW w:w="1842" w:type="dxa"/>
          </w:tcPr>
          <w:p w:rsidR="008B5E7D" w:rsidRPr="008B5E7D" w:rsidRDefault="008B5E7D" w:rsidP="008B5E7D">
            <w:pPr>
              <w:rPr>
                <w:sz w:val="16"/>
                <w:szCs w:val="16"/>
              </w:rPr>
            </w:pPr>
          </w:p>
        </w:tc>
        <w:tc>
          <w:tcPr>
            <w:tcW w:w="1560" w:type="dxa"/>
          </w:tcPr>
          <w:p w:rsidR="008B5E7D" w:rsidRPr="008B5E7D" w:rsidRDefault="008B5E7D" w:rsidP="008B5E7D">
            <w:pPr>
              <w:rPr>
                <w:sz w:val="16"/>
                <w:szCs w:val="16"/>
              </w:rPr>
            </w:pPr>
          </w:p>
        </w:tc>
      </w:tr>
      <w:tr w:rsidR="008B5E7D" w:rsidRPr="008B5E7D" w:rsidTr="008B5E7D">
        <w:tc>
          <w:tcPr>
            <w:tcW w:w="959" w:type="dxa"/>
            <w:vMerge w:val="restart"/>
            <w:shd w:val="clear" w:color="auto" w:fill="F2F2F2" w:themeFill="background1" w:themeFillShade="F2"/>
            <w:textDirection w:val="btLr"/>
          </w:tcPr>
          <w:p w:rsidR="008B5E7D" w:rsidRPr="008B5E7D" w:rsidRDefault="00B55439" w:rsidP="008B5E7D">
            <w:pPr>
              <w:ind w:left="113" w:right="113"/>
              <w:jc w:val="center"/>
              <w:rPr>
                <w:sz w:val="16"/>
                <w:szCs w:val="16"/>
              </w:rPr>
            </w:pPr>
            <w:r>
              <w:rPr>
                <w:color w:val="FF0000"/>
                <w:sz w:val="16"/>
                <w:szCs w:val="16"/>
              </w:rPr>
              <w:t>Bruttopulje</w:t>
            </w:r>
          </w:p>
        </w:tc>
        <w:tc>
          <w:tcPr>
            <w:tcW w:w="1134" w:type="dxa"/>
          </w:tcPr>
          <w:p w:rsidR="008B5E7D" w:rsidRPr="008B5E7D" w:rsidRDefault="008B5E7D" w:rsidP="008B5E7D">
            <w:pPr>
              <w:rPr>
                <w:sz w:val="16"/>
                <w:szCs w:val="16"/>
              </w:rPr>
            </w:pPr>
          </w:p>
        </w:tc>
        <w:tc>
          <w:tcPr>
            <w:tcW w:w="1984" w:type="dxa"/>
          </w:tcPr>
          <w:p w:rsidR="008B5E7D" w:rsidRPr="008B5E7D" w:rsidRDefault="008B5E7D" w:rsidP="008B5E7D">
            <w:pPr>
              <w:rPr>
                <w:sz w:val="16"/>
                <w:szCs w:val="16"/>
              </w:rPr>
            </w:pPr>
          </w:p>
        </w:tc>
        <w:tc>
          <w:tcPr>
            <w:tcW w:w="1985" w:type="dxa"/>
          </w:tcPr>
          <w:p w:rsidR="008B5E7D" w:rsidRPr="008B5E7D" w:rsidRDefault="008B5E7D" w:rsidP="008B5E7D">
            <w:pPr>
              <w:rPr>
                <w:sz w:val="16"/>
                <w:szCs w:val="16"/>
              </w:rPr>
            </w:pPr>
          </w:p>
        </w:tc>
        <w:tc>
          <w:tcPr>
            <w:tcW w:w="1842" w:type="dxa"/>
          </w:tcPr>
          <w:p w:rsidR="008B5E7D" w:rsidRPr="008B5E7D" w:rsidRDefault="008B5E7D" w:rsidP="008B5E7D">
            <w:pPr>
              <w:rPr>
                <w:sz w:val="16"/>
                <w:szCs w:val="16"/>
              </w:rPr>
            </w:pPr>
          </w:p>
        </w:tc>
        <w:tc>
          <w:tcPr>
            <w:tcW w:w="1560" w:type="dxa"/>
          </w:tcPr>
          <w:p w:rsidR="008B5E7D" w:rsidRPr="008B5E7D" w:rsidRDefault="008B5E7D" w:rsidP="008B5E7D">
            <w:pPr>
              <w:rPr>
                <w:sz w:val="16"/>
                <w:szCs w:val="16"/>
              </w:rPr>
            </w:pPr>
          </w:p>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8B5E7D"/>
        </w:tc>
        <w:tc>
          <w:tcPr>
            <w:tcW w:w="1134" w:type="dxa"/>
          </w:tcPr>
          <w:p w:rsidR="008B5E7D" w:rsidRDefault="008B5E7D" w:rsidP="008B5E7D"/>
        </w:tc>
        <w:tc>
          <w:tcPr>
            <w:tcW w:w="1984" w:type="dxa"/>
          </w:tcPr>
          <w:p w:rsidR="008B5E7D" w:rsidRDefault="008B5E7D" w:rsidP="008B5E7D"/>
        </w:tc>
        <w:tc>
          <w:tcPr>
            <w:tcW w:w="1985" w:type="dxa"/>
          </w:tcPr>
          <w:p w:rsidR="008B5E7D" w:rsidRDefault="008B5E7D" w:rsidP="008B5E7D"/>
        </w:tc>
        <w:tc>
          <w:tcPr>
            <w:tcW w:w="1842" w:type="dxa"/>
          </w:tcPr>
          <w:p w:rsidR="008B5E7D" w:rsidRDefault="008B5E7D" w:rsidP="008B5E7D"/>
        </w:tc>
        <w:tc>
          <w:tcPr>
            <w:tcW w:w="1560" w:type="dxa"/>
          </w:tcPr>
          <w:p w:rsidR="008B5E7D" w:rsidRDefault="008B5E7D" w:rsidP="008B5E7D"/>
        </w:tc>
      </w:tr>
      <w:tr w:rsidR="008B5E7D" w:rsidTr="008B5E7D">
        <w:tc>
          <w:tcPr>
            <w:tcW w:w="959" w:type="dxa"/>
            <w:vMerge/>
            <w:shd w:val="clear" w:color="auto" w:fill="F2F2F2" w:themeFill="background1" w:themeFillShade="F2"/>
          </w:tcPr>
          <w:p w:rsidR="008B5E7D" w:rsidRDefault="008B5E7D" w:rsidP="006357F5"/>
        </w:tc>
        <w:tc>
          <w:tcPr>
            <w:tcW w:w="1134" w:type="dxa"/>
          </w:tcPr>
          <w:p w:rsidR="008B5E7D" w:rsidRDefault="008B5E7D" w:rsidP="008B5E7D"/>
        </w:tc>
        <w:tc>
          <w:tcPr>
            <w:tcW w:w="1984" w:type="dxa"/>
          </w:tcPr>
          <w:p w:rsidR="008B5E7D" w:rsidRDefault="008B5E7D" w:rsidP="006357F5"/>
        </w:tc>
        <w:tc>
          <w:tcPr>
            <w:tcW w:w="1985" w:type="dxa"/>
          </w:tcPr>
          <w:p w:rsidR="008B5E7D" w:rsidRDefault="008B5E7D" w:rsidP="006357F5"/>
        </w:tc>
        <w:tc>
          <w:tcPr>
            <w:tcW w:w="1842" w:type="dxa"/>
          </w:tcPr>
          <w:p w:rsidR="008B5E7D" w:rsidRDefault="008B5E7D" w:rsidP="006357F5"/>
        </w:tc>
        <w:tc>
          <w:tcPr>
            <w:tcW w:w="1560" w:type="dxa"/>
          </w:tcPr>
          <w:p w:rsidR="008B5E7D" w:rsidRDefault="008B5E7D" w:rsidP="006357F5"/>
        </w:tc>
      </w:tr>
      <w:tr w:rsidR="008B5E7D" w:rsidTr="008B5E7D">
        <w:tc>
          <w:tcPr>
            <w:tcW w:w="959" w:type="dxa"/>
            <w:vMerge/>
            <w:shd w:val="clear" w:color="auto" w:fill="F2F2F2" w:themeFill="background1" w:themeFillShade="F2"/>
          </w:tcPr>
          <w:p w:rsidR="008B5E7D" w:rsidRDefault="008B5E7D" w:rsidP="006357F5"/>
        </w:tc>
        <w:tc>
          <w:tcPr>
            <w:tcW w:w="1134" w:type="dxa"/>
          </w:tcPr>
          <w:p w:rsidR="008B5E7D" w:rsidRDefault="008B5E7D" w:rsidP="008B5E7D"/>
        </w:tc>
        <w:tc>
          <w:tcPr>
            <w:tcW w:w="1984" w:type="dxa"/>
          </w:tcPr>
          <w:p w:rsidR="008B5E7D" w:rsidRDefault="008B5E7D" w:rsidP="006357F5"/>
        </w:tc>
        <w:tc>
          <w:tcPr>
            <w:tcW w:w="1985" w:type="dxa"/>
          </w:tcPr>
          <w:p w:rsidR="008B5E7D" w:rsidRDefault="008B5E7D" w:rsidP="006357F5"/>
        </w:tc>
        <w:tc>
          <w:tcPr>
            <w:tcW w:w="1842" w:type="dxa"/>
          </w:tcPr>
          <w:p w:rsidR="008B5E7D" w:rsidRDefault="008B5E7D" w:rsidP="006357F5"/>
        </w:tc>
        <w:tc>
          <w:tcPr>
            <w:tcW w:w="1560" w:type="dxa"/>
          </w:tcPr>
          <w:p w:rsidR="008B5E7D" w:rsidRDefault="008B5E7D" w:rsidP="006357F5"/>
        </w:tc>
      </w:tr>
    </w:tbl>
    <w:p w:rsidR="00433ECE" w:rsidRPr="00094AB4" w:rsidRDefault="00433ECE" w:rsidP="00E67365">
      <w:pPr>
        <w:pStyle w:val="Overskrift2"/>
        <w:rPr>
          <w:b w:val="0"/>
          <w:color w:val="FF0000"/>
        </w:rPr>
      </w:pPr>
      <w:r>
        <w:br w:type="page"/>
      </w:r>
    </w:p>
    <w:p w:rsidR="00970732" w:rsidRPr="00D84F21" w:rsidRDefault="00970732" w:rsidP="00E40422">
      <w:pPr>
        <w:pStyle w:val="Overskrift1"/>
        <w:numPr>
          <w:ilvl w:val="0"/>
          <w:numId w:val="25"/>
        </w:numPr>
      </w:pPr>
      <w:bookmarkStart w:id="16" w:name="_Toc492541652"/>
      <w:r w:rsidRPr="00D84F21">
        <w:lastRenderedPageBreak/>
        <w:t>Opbygning af stiplanen</w:t>
      </w:r>
      <w:bookmarkEnd w:id="16"/>
    </w:p>
    <w:p w:rsidR="00970732" w:rsidRPr="00D84F21" w:rsidRDefault="00970732" w:rsidP="00970732"/>
    <w:p w:rsidR="00970732" w:rsidRPr="00D84F21" w:rsidRDefault="00970732" w:rsidP="00970732">
      <w:r w:rsidRPr="00D84F21">
        <w:t>Stiplanen består af;</w:t>
      </w:r>
    </w:p>
    <w:p w:rsidR="00970732" w:rsidRPr="00D84F21" w:rsidRDefault="00970732" w:rsidP="00970732"/>
    <w:p w:rsidR="00970732" w:rsidRPr="00D84F21" w:rsidRDefault="00970732" w:rsidP="00970732">
      <w:r w:rsidRPr="00D84F21">
        <w:t>- En prosadel, som er dette dokument med oversigtskort</w:t>
      </w:r>
    </w:p>
    <w:p w:rsidR="00970732" w:rsidRPr="00D84F21" w:rsidRDefault="00970732" w:rsidP="00970732">
      <w:r w:rsidRPr="00D84F21">
        <w:t xml:space="preserve">- En digital del (GIS). </w:t>
      </w:r>
    </w:p>
    <w:p w:rsidR="00970732" w:rsidRPr="00D84F21" w:rsidRDefault="00970732" w:rsidP="00970732"/>
    <w:p w:rsidR="00970732" w:rsidRPr="00D84F21" w:rsidRDefault="00970732" w:rsidP="00970732">
      <w:r w:rsidRPr="00D84F21">
        <w:t>Prosadelen beskriver Kommunalbestyrelsen formål og mål med stinettet i Nordfyns Kommune, prioriteringsværktøj samt de konkrete stiprojekter, som forventes igangsat 2017 – 2020.</w:t>
      </w:r>
    </w:p>
    <w:p w:rsidR="00970732" w:rsidRPr="00D84F21" w:rsidRDefault="00970732" w:rsidP="00970732"/>
    <w:p w:rsidR="00970732" w:rsidRPr="00D84F21" w:rsidRDefault="00970732" w:rsidP="00970732">
      <w:r w:rsidRPr="00D84F21">
        <w:t xml:space="preserve">Den digitale del viser detaljerede kort over eksisterende stier og stiforløb samt forslag til nye stier på kort og lang sigt. Nye stier er ikke prioriteret i den digitale del men er en bruttoliste over ønsker og forslag til fremtidige forbedringer af stinettet. I den digitale del kan du zoome ind og ud og se stierne meget detaljeret.  For de eksisterende stier knytter der sig en række oplysninger, herunder stiklasse, stitype osv. </w:t>
      </w:r>
    </w:p>
    <w:p w:rsidR="00970732" w:rsidRPr="00D84F21" w:rsidRDefault="00970732" w:rsidP="00970732"/>
    <w:p w:rsidR="00970732" w:rsidRPr="00D84F21" w:rsidRDefault="00970732" w:rsidP="00970732">
      <w:r w:rsidRPr="00D84F21">
        <w:t>Udgangspunktet for indtegninger af eksisterende stier er oplysninger fra Kortforsyningen, fra det brugerbaserede kortværk Open Street Map og fra borgernes/interessenters egen kortlægning i forbindelse med den afholdte workshop som er beskrevet i bilag X.</w:t>
      </w:r>
    </w:p>
    <w:p w:rsidR="00970732" w:rsidRPr="00D84F21" w:rsidRDefault="00970732" w:rsidP="00970732"/>
    <w:p w:rsidR="00970732" w:rsidRPr="00D84F21" w:rsidRDefault="00970732" w:rsidP="00970732">
      <w:r w:rsidRPr="00D84F21">
        <w:t>Fortove langs veje er ikke inkluderet i stiplanen. Ej heller er mindre gangarealer omkring bebyggelser medtaget, eksempelvis små gangstier mellem rækkehusbebyggelser o. lign. Markveje, skovveje og hjulspor indgår ikke som stier, men betragtes som veje.</w:t>
      </w:r>
    </w:p>
    <w:p w:rsidR="00970732" w:rsidRPr="00D84F21" w:rsidRDefault="00970732" w:rsidP="00970732">
      <w:pPr>
        <w:pStyle w:val="Overskrift2"/>
      </w:pPr>
      <w:bookmarkStart w:id="17" w:name="_Toc492541653"/>
      <w:r w:rsidRPr="00D84F21">
        <w:t>Stiplanens dynamik</w:t>
      </w:r>
      <w:bookmarkEnd w:id="17"/>
    </w:p>
    <w:p w:rsidR="00970732" w:rsidRPr="00D84F21" w:rsidRDefault="00970732" w:rsidP="00970732">
      <w:pPr>
        <w:rPr>
          <w:szCs w:val="18"/>
        </w:rPr>
      </w:pPr>
    </w:p>
    <w:p w:rsidR="00970732" w:rsidRPr="00D84F21" w:rsidRDefault="00970732" w:rsidP="00970732">
      <w:r w:rsidRPr="00D84F21">
        <w:lastRenderedPageBreak/>
        <w:t xml:space="preserve">Den digitale del er dynamisk og kan løbende udbygges. Fx hvis der kommer oplysninger om stier, som ikke er registreret. Eller hvis du som borger, turist eller organisation har en god idé til en ny sti, som ikke allerede er med i planen. </w:t>
      </w:r>
    </w:p>
    <w:p w:rsidR="00970732" w:rsidRPr="00D84F21" w:rsidRDefault="00970732" w:rsidP="00970732"/>
    <w:p w:rsidR="00970732" w:rsidRPr="00D84F21" w:rsidRDefault="00970732" w:rsidP="00970732">
      <w:r w:rsidRPr="00D84F21">
        <w:t>Lodsejere kan også selv etablere stier, enten selv eller i samarbejde med andre, som kan blive registreret på den digitale plan som offentlige.</w:t>
      </w:r>
    </w:p>
    <w:p w:rsidR="00970732" w:rsidRPr="00D84F21" w:rsidRDefault="00970732" w:rsidP="00970732"/>
    <w:p w:rsidR="00970732" w:rsidRPr="00D84F21" w:rsidRDefault="00970732" w:rsidP="00970732">
      <w:pPr>
        <w:rPr>
          <w:color w:val="FF0000"/>
        </w:rPr>
      </w:pPr>
      <w:r w:rsidRPr="00D84F21">
        <w:t>Du er velkommen til at sende dit bidrag til stiplanen. Du kan læse mere på følgende link: [</w:t>
      </w:r>
      <w:r w:rsidRPr="00D84F21">
        <w:rPr>
          <w:color w:val="FF0000"/>
        </w:rPr>
        <w:t>Ej udarbejdet endnu].</w:t>
      </w:r>
    </w:p>
    <w:p w:rsidR="00094AB4" w:rsidRPr="00094AB4" w:rsidRDefault="00094AB4" w:rsidP="00094AB4"/>
    <w:p w:rsidR="00970732" w:rsidRDefault="00970732">
      <w:pPr>
        <w:rPr>
          <w:rFonts w:eastAsiaTheme="majorEastAsia" w:cstheme="majorBidi"/>
          <w:bCs/>
          <w:sz w:val="58"/>
          <w:szCs w:val="28"/>
        </w:rPr>
      </w:pPr>
      <w:r>
        <w:br w:type="page"/>
      </w:r>
    </w:p>
    <w:p w:rsidR="00FE2B58" w:rsidRDefault="002D1089" w:rsidP="00FE2B58">
      <w:pPr>
        <w:pStyle w:val="Overskrift1Udenafstandfr"/>
      </w:pPr>
      <w:bookmarkStart w:id="18" w:name="_Toc492541654"/>
      <w:r>
        <w:lastRenderedPageBreak/>
        <w:t xml:space="preserve">Bilag 1 – Teknisk opbygning af </w:t>
      </w:r>
      <w:r w:rsidR="008B77BC">
        <w:t>den digitale del</w:t>
      </w:r>
      <w:bookmarkEnd w:id="18"/>
    </w:p>
    <w:p w:rsidR="00BD7B46" w:rsidRDefault="00E379AC" w:rsidP="00E379AC">
      <w:pPr>
        <w:pStyle w:val="Overskrift2"/>
      </w:pPr>
      <w:bookmarkStart w:id="19" w:name="_Toc492541655"/>
      <w:r>
        <w:t>Registrering og klassificering af eksisterende stier</w:t>
      </w:r>
      <w:bookmarkEnd w:id="19"/>
    </w:p>
    <w:p w:rsidR="00E379AC" w:rsidRDefault="008B77BC" w:rsidP="00E379AC">
      <w:r>
        <w:t>I den digitale del er de e</w:t>
      </w:r>
      <w:r w:rsidR="00E379AC">
        <w:t>ksisterende stier klassificeret og suppleret med en række oplysni</w:t>
      </w:r>
      <w:r>
        <w:t>nger.</w:t>
      </w:r>
    </w:p>
    <w:p w:rsidR="00E379AC" w:rsidRDefault="00E379AC" w:rsidP="00E379AC"/>
    <w:p w:rsidR="00E379AC" w:rsidRDefault="00E379AC" w:rsidP="00E379AC">
      <w:r>
        <w:t>Stiklassificeringen tager udgangspunkt i SAMKOM´s udgivelse "Registrering og klassificering af stier" fra november 2011. Registreringen af eksisterende stier har omfattet følgende:</w:t>
      </w:r>
    </w:p>
    <w:p w:rsidR="00E379AC" w:rsidRDefault="00E379AC" w:rsidP="00E379AC"/>
    <w:p w:rsidR="00E379AC" w:rsidRDefault="00E379AC" w:rsidP="00E379AC">
      <w:pPr>
        <w:pStyle w:val="Listeafsnit"/>
        <w:numPr>
          <w:ilvl w:val="0"/>
          <w:numId w:val="15"/>
        </w:numPr>
      </w:pPr>
      <w:r>
        <w:t>Stiklasse</w:t>
      </w:r>
    </w:p>
    <w:p w:rsidR="00E379AC" w:rsidRDefault="00E379AC" w:rsidP="00E379AC">
      <w:pPr>
        <w:pStyle w:val="Listeafsnit"/>
        <w:numPr>
          <w:ilvl w:val="0"/>
          <w:numId w:val="15"/>
        </w:numPr>
      </w:pPr>
      <w:r>
        <w:t>Primær stitype</w:t>
      </w:r>
    </w:p>
    <w:p w:rsidR="00E379AC" w:rsidRDefault="00E379AC" w:rsidP="00E379AC">
      <w:pPr>
        <w:pStyle w:val="Listeafsnit"/>
        <w:numPr>
          <w:ilvl w:val="0"/>
          <w:numId w:val="15"/>
        </w:numPr>
      </w:pPr>
      <w:r>
        <w:t>Sekundær stitype</w:t>
      </w:r>
    </w:p>
    <w:p w:rsidR="00E379AC" w:rsidRDefault="00E379AC" w:rsidP="00E379AC">
      <w:pPr>
        <w:pStyle w:val="Listeafsnit"/>
        <w:numPr>
          <w:ilvl w:val="0"/>
          <w:numId w:val="15"/>
        </w:numPr>
      </w:pPr>
      <w:r>
        <w:t>Færdselsretning</w:t>
      </w:r>
    </w:p>
    <w:p w:rsidR="00E379AC" w:rsidRDefault="00E379AC" w:rsidP="00E379AC">
      <w:pPr>
        <w:pStyle w:val="Listeafsnit"/>
        <w:numPr>
          <w:ilvl w:val="0"/>
          <w:numId w:val="15"/>
        </w:numPr>
      </w:pPr>
      <w:r>
        <w:t>Belægning</w:t>
      </w:r>
    </w:p>
    <w:p w:rsidR="00E379AC" w:rsidRDefault="00E379AC" w:rsidP="00E379AC">
      <w:pPr>
        <w:pStyle w:val="Listeafsnit"/>
        <w:numPr>
          <w:ilvl w:val="0"/>
          <w:numId w:val="15"/>
        </w:numPr>
      </w:pPr>
      <w:r>
        <w:t>Ejerforhold</w:t>
      </w:r>
    </w:p>
    <w:p w:rsidR="00E379AC" w:rsidRDefault="00E379AC" w:rsidP="00E379AC">
      <w:pPr>
        <w:pStyle w:val="Listeafsnit"/>
        <w:numPr>
          <w:ilvl w:val="0"/>
          <w:numId w:val="15"/>
        </w:numPr>
      </w:pPr>
      <w:r>
        <w:t>Cykelrute/navngivet stiforbindelse</w:t>
      </w:r>
    </w:p>
    <w:p w:rsidR="00E379AC" w:rsidRDefault="00E379AC" w:rsidP="00E379AC">
      <w:pPr>
        <w:pStyle w:val="Listeafsnit"/>
        <w:numPr>
          <w:ilvl w:val="0"/>
          <w:numId w:val="15"/>
        </w:numPr>
      </w:pPr>
      <w:r>
        <w:t>Navn på cykelrute/stiforbindelse</w:t>
      </w:r>
    </w:p>
    <w:p w:rsidR="00E379AC" w:rsidRDefault="00E379AC" w:rsidP="00E379AC">
      <w:pPr>
        <w:pStyle w:val="Listeafsnit"/>
        <w:numPr>
          <w:ilvl w:val="0"/>
          <w:numId w:val="15"/>
        </w:numPr>
      </w:pPr>
      <w:r>
        <w:t>Restriktion</w:t>
      </w:r>
    </w:p>
    <w:p w:rsidR="00E379AC" w:rsidRDefault="00E379AC" w:rsidP="00E379AC">
      <w:pPr>
        <w:pStyle w:val="Listeafsnit"/>
        <w:numPr>
          <w:ilvl w:val="0"/>
          <w:numId w:val="15"/>
        </w:numPr>
      </w:pPr>
      <w:r>
        <w:t>Bemærkning</w:t>
      </w:r>
    </w:p>
    <w:p w:rsidR="00E379AC" w:rsidRDefault="00E379AC" w:rsidP="00E379AC"/>
    <w:p w:rsidR="00E379AC" w:rsidRDefault="00E379AC" w:rsidP="00E379AC">
      <w:r>
        <w:t>I det følgende uddybes de overnævnte punkter.</w:t>
      </w:r>
    </w:p>
    <w:p w:rsidR="00E379AC" w:rsidRPr="00D92765" w:rsidRDefault="00E379AC" w:rsidP="00D92765">
      <w:pPr>
        <w:pStyle w:val="Overskrift3"/>
      </w:pPr>
      <w:r w:rsidRPr="00D92765">
        <w:t>Stiklasse</w:t>
      </w:r>
    </w:p>
    <w:p w:rsidR="00E379AC" w:rsidRDefault="00E379AC" w:rsidP="00E379AC">
      <w:pPr>
        <w:rPr>
          <w:szCs w:val="18"/>
        </w:rPr>
      </w:pPr>
      <w:r>
        <w:rPr>
          <w:szCs w:val="18"/>
        </w:rPr>
        <w:t>Der skelnes mellem følgende stiklasser:</w:t>
      </w:r>
    </w:p>
    <w:p w:rsidR="00E379AC" w:rsidRDefault="00E379AC" w:rsidP="00E379AC">
      <w:pPr>
        <w:pStyle w:val="Default"/>
      </w:pPr>
    </w:p>
    <w:p w:rsidR="00D92765" w:rsidRDefault="00E379AC" w:rsidP="00E379AC">
      <w:pPr>
        <w:rPr>
          <w:b/>
          <w:bCs/>
        </w:rPr>
      </w:pPr>
      <w:r w:rsidRPr="00D92765">
        <w:rPr>
          <w:u w:val="single"/>
        </w:rPr>
        <w:t>Hovedstier:</w:t>
      </w:r>
      <w:r w:rsidR="00D92765" w:rsidRPr="00D92765">
        <w:t xml:space="preserve"> </w:t>
      </w:r>
      <w:r w:rsidR="006E10E2">
        <w:t xml:space="preserve"> </w:t>
      </w:r>
      <w:r>
        <w:rPr>
          <w:b/>
          <w:bCs/>
        </w:rPr>
        <w:t xml:space="preserve">Betjener den overordnede gang- og cykeltrafik. </w:t>
      </w:r>
    </w:p>
    <w:p w:rsidR="00E379AC" w:rsidRDefault="00D92765" w:rsidP="00E379AC">
      <w:r>
        <w:lastRenderedPageBreak/>
        <w:t>Hovedsti</w:t>
      </w:r>
      <w:r w:rsidR="00E379AC">
        <w:t>erne vil typisk være transportstier (stier som primært benyttes når man hurtigst og lettest skal transportere sig fra A t</w:t>
      </w:r>
      <w:r>
        <w:t>il B, eksempelvis til/fra arbej</w:t>
      </w:r>
      <w:r w:rsidR="00E379AC">
        <w:t xml:space="preserve">de eller skole/uddannelse) med god fremkommelighed og høj komfort. </w:t>
      </w:r>
    </w:p>
    <w:p w:rsidR="00E379AC" w:rsidRDefault="00E379AC" w:rsidP="00E379AC"/>
    <w:p w:rsidR="00D92765" w:rsidRDefault="00D92765" w:rsidP="00D92765">
      <w:pPr>
        <w:pStyle w:val="Listeafsnit"/>
        <w:numPr>
          <w:ilvl w:val="0"/>
          <w:numId w:val="15"/>
        </w:numPr>
      </w:pPr>
      <w:r>
        <w:t>I byer</w:t>
      </w:r>
    </w:p>
    <w:p w:rsidR="00D92765" w:rsidRDefault="00D92765" w:rsidP="00D92765">
      <w:pPr>
        <w:pStyle w:val="Listeafsnit"/>
        <w:numPr>
          <w:ilvl w:val="0"/>
          <w:numId w:val="15"/>
        </w:numPr>
      </w:pPr>
      <w:r>
        <w:t>Udenfor byer</w:t>
      </w:r>
    </w:p>
    <w:p w:rsidR="00D92765" w:rsidRDefault="00D92765" w:rsidP="00D92765">
      <w:pPr>
        <w:pStyle w:val="Default"/>
      </w:pPr>
    </w:p>
    <w:p w:rsidR="00D92765" w:rsidRDefault="00D92765" w:rsidP="00D92765">
      <w:pPr>
        <w:rPr>
          <w:b/>
          <w:bCs/>
        </w:rPr>
      </w:pPr>
      <w:r w:rsidRPr="00D92765">
        <w:rPr>
          <w:u w:val="single"/>
        </w:rPr>
        <w:t>Lokalstier:</w:t>
      </w:r>
      <w:r>
        <w:t xml:space="preserve"> </w:t>
      </w:r>
      <w:r>
        <w:rPr>
          <w:b/>
          <w:bCs/>
        </w:rPr>
        <w:t xml:space="preserve">Betjener gang- og cykeltrafik med ærinde i det pågældende område. </w:t>
      </w:r>
    </w:p>
    <w:p w:rsidR="00D92765" w:rsidRDefault="00D92765" w:rsidP="00D92765">
      <w:r>
        <w:t xml:space="preserve">Lokalstierne vil bl.a. ofte omfatte stier som benyttes i fritidsrelateret sammenhæng (hvor det ikke handler om at komme hurtigt og let frem til målet, men hvor det mere er oplevelsen og naturen der er i højsæde), eksempelvis rekreative stier. </w:t>
      </w:r>
    </w:p>
    <w:p w:rsidR="00D92765" w:rsidRDefault="00D92765" w:rsidP="00D92765"/>
    <w:p w:rsidR="00D92765" w:rsidRDefault="00D92765" w:rsidP="00D92765">
      <w:pPr>
        <w:pStyle w:val="Listeafsnit"/>
        <w:numPr>
          <w:ilvl w:val="0"/>
          <w:numId w:val="15"/>
        </w:numPr>
      </w:pPr>
      <w:r>
        <w:t>I byer</w:t>
      </w:r>
    </w:p>
    <w:p w:rsidR="00D92765" w:rsidRDefault="00D92765" w:rsidP="00D92765">
      <w:pPr>
        <w:pStyle w:val="Listeafsnit"/>
        <w:numPr>
          <w:ilvl w:val="0"/>
          <w:numId w:val="15"/>
        </w:numPr>
      </w:pPr>
      <w:r>
        <w:t>Uden</w:t>
      </w:r>
      <w:r w:rsidR="00433ECE">
        <w:t xml:space="preserve"> </w:t>
      </w:r>
      <w:r>
        <w:t>for byer</w:t>
      </w:r>
    </w:p>
    <w:p w:rsidR="00D92765" w:rsidRDefault="00D92765" w:rsidP="00D92765">
      <w:pPr>
        <w:pStyle w:val="Overskrift3"/>
      </w:pPr>
      <w:r>
        <w:t>Primær stitype</w:t>
      </w:r>
    </w:p>
    <w:p w:rsidR="00D92765" w:rsidRDefault="00D92765" w:rsidP="00D92765">
      <w:pPr>
        <w:rPr>
          <w:szCs w:val="18"/>
        </w:rPr>
      </w:pPr>
      <w:r>
        <w:rPr>
          <w:szCs w:val="18"/>
        </w:rPr>
        <w:t>Der skelnes mellem følgende overordnede stityper:</w:t>
      </w:r>
    </w:p>
    <w:p w:rsidR="00D92765" w:rsidRDefault="00D92765" w:rsidP="00D92765"/>
    <w:p w:rsidR="00D92765" w:rsidRDefault="00D92765" w:rsidP="00D92765">
      <w:pPr>
        <w:pStyle w:val="Listeafsnit"/>
        <w:numPr>
          <w:ilvl w:val="0"/>
          <w:numId w:val="15"/>
        </w:numPr>
      </w:pPr>
      <w:r>
        <w:t xml:space="preserve">Separate stier: stier i eget tracé </w:t>
      </w:r>
    </w:p>
    <w:p w:rsidR="00D92765" w:rsidRDefault="00D92765" w:rsidP="00D92765">
      <w:pPr>
        <w:pStyle w:val="Listeafsnit"/>
        <w:numPr>
          <w:ilvl w:val="0"/>
          <w:numId w:val="15"/>
        </w:numPr>
      </w:pPr>
      <w:r>
        <w:t xml:space="preserve">Stier langs veje: stier med påbudstavler </w:t>
      </w:r>
    </w:p>
    <w:p w:rsidR="00D92765" w:rsidRDefault="00D92765" w:rsidP="00D92765">
      <w:pPr>
        <w:pStyle w:val="Listeafsnit"/>
        <w:numPr>
          <w:ilvl w:val="0"/>
          <w:numId w:val="15"/>
        </w:numPr>
      </w:pPr>
      <w:r>
        <w:t xml:space="preserve">Cykelbaner </w:t>
      </w:r>
    </w:p>
    <w:p w:rsidR="00D92765" w:rsidRPr="00D92765" w:rsidRDefault="00D92765" w:rsidP="00D92765">
      <w:pPr>
        <w:pStyle w:val="Listeafsnit"/>
        <w:numPr>
          <w:ilvl w:val="0"/>
          <w:numId w:val="15"/>
        </w:numPr>
      </w:pPr>
      <w:r>
        <w:t>Øvrige: gågader, 2-1 veje, kantbaner, cykelstrimler, pladser etc.</w:t>
      </w:r>
    </w:p>
    <w:p w:rsidR="00D92765" w:rsidRDefault="00D92765" w:rsidP="00D92765">
      <w:pPr>
        <w:pStyle w:val="Overskrift3"/>
      </w:pPr>
      <w:r>
        <w:t>Sekundær stitype</w:t>
      </w:r>
    </w:p>
    <w:p w:rsidR="00D92765" w:rsidRDefault="00D92765" w:rsidP="00D92765">
      <w:pPr>
        <w:rPr>
          <w:szCs w:val="18"/>
        </w:rPr>
      </w:pPr>
      <w:r>
        <w:rPr>
          <w:szCs w:val="18"/>
        </w:rPr>
        <w:t>Af hensyn til at kunne vurdere stiernes anvendelighed til forskellige formål, er der foretaget en yderligere underinddeling. Herunder skelnes der mellem følgende stityper:</w:t>
      </w:r>
    </w:p>
    <w:p w:rsidR="00D92765" w:rsidRDefault="00D92765" w:rsidP="00D92765"/>
    <w:p w:rsidR="00D92765" w:rsidRDefault="00D92765" w:rsidP="00D92765">
      <w:pPr>
        <w:pStyle w:val="Listeafsnit"/>
        <w:numPr>
          <w:ilvl w:val="0"/>
          <w:numId w:val="15"/>
        </w:numPr>
      </w:pPr>
      <w:r>
        <w:t xml:space="preserve">Gangsti </w:t>
      </w:r>
    </w:p>
    <w:p w:rsidR="00D92765" w:rsidRDefault="00D92765" w:rsidP="00D92765">
      <w:pPr>
        <w:pStyle w:val="Listeafsnit"/>
        <w:numPr>
          <w:ilvl w:val="0"/>
          <w:numId w:val="15"/>
        </w:numPr>
      </w:pPr>
      <w:r>
        <w:t xml:space="preserve">Fællessti </w:t>
      </w:r>
    </w:p>
    <w:p w:rsidR="00D92765" w:rsidRDefault="00D92765" w:rsidP="00D92765">
      <w:pPr>
        <w:pStyle w:val="Listeafsnit"/>
        <w:numPr>
          <w:ilvl w:val="0"/>
          <w:numId w:val="15"/>
        </w:numPr>
      </w:pPr>
      <w:r>
        <w:t xml:space="preserve">Delt sti </w:t>
      </w:r>
    </w:p>
    <w:p w:rsidR="00D92765" w:rsidRDefault="00D92765" w:rsidP="00D92765">
      <w:pPr>
        <w:pStyle w:val="Listeafsnit"/>
        <w:numPr>
          <w:ilvl w:val="0"/>
          <w:numId w:val="15"/>
        </w:numPr>
      </w:pPr>
      <w:r>
        <w:t xml:space="preserve">Rekreativ sti </w:t>
      </w:r>
    </w:p>
    <w:p w:rsidR="00D92765" w:rsidRDefault="00D92765" w:rsidP="00D92765">
      <w:pPr>
        <w:pStyle w:val="Listeafsnit"/>
        <w:numPr>
          <w:ilvl w:val="0"/>
          <w:numId w:val="15"/>
        </w:numPr>
      </w:pPr>
      <w:r>
        <w:t xml:space="preserve">Cykelsti </w:t>
      </w:r>
    </w:p>
    <w:p w:rsidR="00D92765" w:rsidRDefault="00D92765" w:rsidP="00D92765">
      <w:pPr>
        <w:pStyle w:val="Listeafsnit"/>
        <w:numPr>
          <w:ilvl w:val="0"/>
          <w:numId w:val="15"/>
        </w:numPr>
      </w:pPr>
      <w:r>
        <w:lastRenderedPageBreak/>
        <w:t xml:space="preserve">Cykelbane </w:t>
      </w:r>
    </w:p>
    <w:p w:rsidR="00D92765" w:rsidRDefault="00D92765" w:rsidP="00D92765">
      <w:pPr>
        <w:pStyle w:val="Listeafsnit"/>
        <w:numPr>
          <w:ilvl w:val="0"/>
          <w:numId w:val="15"/>
        </w:numPr>
      </w:pPr>
      <w:r>
        <w:t xml:space="preserve">Cykelstrimmel </w:t>
      </w:r>
    </w:p>
    <w:p w:rsidR="00D92765" w:rsidRDefault="00D92765" w:rsidP="00D92765">
      <w:pPr>
        <w:pStyle w:val="Listeafsnit"/>
        <w:numPr>
          <w:ilvl w:val="0"/>
          <w:numId w:val="15"/>
        </w:numPr>
      </w:pPr>
      <w:r>
        <w:t xml:space="preserve">Bred kantbane </w:t>
      </w:r>
    </w:p>
    <w:p w:rsidR="00D92765" w:rsidRDefault="00D92765" w:rsidP="00D92765">
      <w:pPr>
        <w:pStyle w:val="Listeafsnit"/>
        <w:numPr>
          <w:ilvl w:val="0"/>
          <w:numId w:val="15"/>
        </w:numPr>
      </w:pPr>
      <w:r>
        <w:t xml:space="preserve">2 minus 1 vej </w:t>
      </w:r>
    </w:p>
    <w:p w:rsidR="00D92765" w:rsidRDefault="00D92765" w:rsidP="00D92765">
      <w:pPr>
        <w:pStyle w:val="Listeafsnit"/>
        <w:numPr>
          <w:ilvl w:val="0"/>
          <w:numId w:val="15"/>
        </w:numPr>
      </w:pPr>
      <w:r>
        <w:t xml:space="preserve">Gågade </w:t>
      </w:r>
    </w:p>
    <w:p w:rsidR="00D92765" w:rsidRDefault="00D92765" w:rsidP="00D92765">
      <w:pPr>
        <w:pStyle w:val="Listeafsnit"/>
        <w:numPr>
          <w:ilvl w:val="0"/>
          <w:numId w:val="15"/>
        </w:numPr>
      </w:pPr>
      <w:r>
        <w:t xml:space="preserve">Plads </w:t>
      </w:r>
    </w:p>
    <w:p w:rsidR="00CB6701" w:rsidRDefault="00CB6701" w:rsidP="00EB4324">
      <w:pPr>
        <w:pStyle w:val="Overskrift3"/>
      </w:pPr>
      <w:r>
        <w:t xml:space="preserve">Færdselsretning </w:t>
      </w:r>
    </w:p>
    <w:p w:rsidR="00CB6701" w:rsidRDefault="00CB6701" w:rsidP="00CB6701">
      <w:pPr>
        <w:rPr>
          <w:szCs w:val="18"/>
        </w:rPr>
      </w:pPr>
      <w:r>
        <w:rPr>
          <w:szCs w:val="18"/>
        </w:rPr>
        <w:t xml:space="preserve">Det er registreret om færdslen på den enkelte sti er ensrettet eller dobbeltrettet. </w:t>
      </w:r>
    </w:p>
    <w:p w:rsidR="00CB6701" w:rsidRDefault="00CB6701" w:rsidP="00EB4324">
      <w:pPr>
        <w:pStyle w:val="Overskrift3"/>
      </w:pPr>
      <w:r>
        <w:t xml:space="preserve">Belægning </w:t>
      </w:r>
    </w:p>
    <w:p w:rsidR="00CB6701" w:rsidRDefault="00CB6701" w:rsidP="00CB6701">
      <w:pPr>
        <w:rPr>
          <w:szCs w:val="18"/>
        </w:rPr>
      </w:pPr>
      <w:r>
        <w:rPr>
          <w:szCs w:val="18"/>
        </w:rPr>
        <w:t xml:space="preserve">Der skelnes mellem befæstede og ikke befæstede stier. Befæstede stier omfatter asfalt-, beton- eller flisebelagte stier (stier med en fast og jævn belægning). Ubefæstede stier omfatter grusstier, trampestier, græsstier o. lign. Stier med belægning registres med 'Ja', og omvendt registreres et 'Nej' ved stier uden belægning. </w:t>
      </w:r>
    </w:p>
    <w:p w:rsidR="00CB6701" w:rsidRDefault="00CB6701" w:rsidP="00EB4324">
      <w:pPr>
        <w:pStyle w:val="Overskrift3"/>
      </w:pPr>
      <w:r>
        <w:t xml:space="preserve">Ejerforhold </w:t>
      </w:r>
    </w:p>
    <w:p w:rsidR="00CB6701" w:rsidRDefault="00CB6701" w:rsidP="00CB6701">
      <w:pPr>
        <w:rPr>
          <w:szCs w:val="18"/>
        </w:rPr>
      </w:pPr>
      <w:r>
        <w:rPr>
          <w:szCs w:val="18"/>
        </w:rPr>
        <w:t xml:space="preserve">Det er registreret om stien er offentlig eller privat. Offentlige stier omfatter både stier som ejes af Nordfyns Kommune og andre offentlige instanser, eksempelvis Skov- og naturstyrelsen. Private stier er kun medtaget hvis de er offentligt tilgængelige. </w:t>
      </w:r>
    </w:p>
    <w:p w:rsidR="00CB6701" w:rsidRDefault="00CB6701" w:rsidP="00EB4324">
      <w:pPr>
        <w:pStyle w:val="Overskrift3"/>
      </w:pPr>
      <w:r>
        <w:t xml:space="preserve">Cykelrute/navngivet stiforbindelse </w:t>
      </w:r>
    </w:p>
    <w:p w:rsidR="00CB6701" w:rsidRDefault="00CB6701" w:rsidP="00CB6701">
      <w:pPr>
        <w:rPr>
          <w:szCs w:val="18"/>
        </w:rPr>
      </w:pPr>
      <w:r>
        <w:rPr>
          <w:szCs w:val="18"/>
        </w:rPr>
        <w:t xml:space="preserve">Det er registreret om stierne udgør en del af en eksisterende cykelrute eller anden navngivet stiforbindelse. Der registreres et 'Ja' for stier der er en del af en navngivet rute, og omvendt 'Nej' hvis ikke der tale om en navngivet rute. </w:t>
      </w:r>
    </w:p>
    <w:p w:rsidR="00CB6701" w:rsidRDefault="00CB6701" w:rsidP="00EB4324">
      <w:pPr>
        <w:pStyle w:val="Overskrift3"/>
      </w:pPr>
      <w:r>
        <w:t xml:space="preserve">Navn på cykelrute/stiforbindelse </w:t>
      </w:r>
    </w:p>
    <w:p w:rsidR="00CB6701" w:rsidRDefault="00CB6701" w:rsidP="00CB6701">
      <w:pPr>
        <w:rPr>
          <w:szCs w:val="18"/>
        </w:rPr>
      </w:pPr>
      <w:r>
        <w:rPr>
          <w:szCs w:val="18"/>
        </w:rPr>
        <w:t>Hvis stierne udgør en del af en navngivet rute (dvs. der er registreret et 'Ja' under 'Rute'), registreres dennes navn, eksempelvis 'National cykelrute 6'. For andre typer af navngivne ruter registreres na</w:t>
      </w:r>
      <w:r w:rsidR="00EB4324">
        <w:rPr>
          <w:szCs w:val="18"/>
        </w:rPr>
        <w:t>vnet ligeledes, eksempelvis 'Klø</w:t>
      </w:r>
      <w:r>
        <w:rPr>
          <w:szCs w:val="18"/>
        </w:rPr>
        <w:t>versti'.</w:t>
      </w:r>
    </w:p>
    <w:p w:rsidR="00391EF1" w:rsidRDefault="00391EF1" w:rsidP="00391EF1">
      <w:pPr>
        <w:pStyle w:val="Overskrift3"/>
      </w:pPr>
      <w:r>
        <w:lastRenderedPageBreak/>
        <w:t xml:space="preserve">Restriktioner </w:t>
      </w:r>
    </w:p>
    <w:p w:rsidR="00391EF1" w:rsidRDefault="00391EF1" w:rsidP="00391EF1">
      <w:pPr>
        <w:rPr>
          <w:szCs w:val="18"/>
        </w:rPr>
      </w:pPr>
      <w:r>
        <w:rPr>
          <w:szCs w:val="18"/>
        </w:rPr>
        <w:t xml:space="preserve">Hvis der på eksisterende stier er skiltet med restriktioner registreres dette. Eksempelvis er der på flere stier skiltet med 'Knallert forbudt'. </w:t>
      </w:r>
    </w:p>
    <w:p w:rsidR="00391EF1" w:rsidRDefault="00391EF1" w:rsidP="00391EF1">
      <w:pPr>
        <w:pStyle w:val="Overskrift3"/>
      </w:pPr>
      <w:r>
        <w:t xml:space="preserve">Bemærkning </w:t>
      </w:r>
    </w:p>
    <w:p w:rsidR="00391EF1" w:rsidRDefault="00391EF1" w:rsidP="00391EF1">
      <w:pPr>
        <w:rPr>
          <w:szCs w:val="18"/>
        </w:rPr>
      </w:pPr>
      <w:r>
        <w:rPr>
          <w:szCs w:val="18"/>
        </w:rPr>
        <w:t>Eventuelle ønsker til forbedringer af eksisterende stier (f.eks. belysning, ny belægning eller lign.) er registreret under 'Bemærkninger'.</w:t>
      </w:r>
    </w:p>
    <w:p w:rsidR="00391EF1" w:rsidRDefault="00E249AB" w:rsidP="008B77BC">
      <w:pPr>
        <w:pStyle w:val="Overskrift1"/>
      </w:pPr>
      <w:r>
        <w:br w:type="page"/>
      </w:r>
      <w:bookmarkStart w:id="20" w:name="_Toc492541656"/>
      <w:r w:rsidR="006E10E2">
        <w:lastRenderedPageBreak/>
        <w:t xml:space="preserve">Bilag </w:t>
      </w:r>
      <w:r w:rsidR="002D1089">
        <w:t>2</w:t>
      </w:r>
      <w:r w:rsidR="006E10E2">
        <w:t xml:space="preserve"> - </w:t>
      </w:r>
      <w:r w:rsidR="00AD405D">
        <w:t>Inddragelse af interessenter</w:t>
      </w:r>
      <w:bookmarkEnd w:id="20"/>
    </w:p>
    <w:p w:rsidR="00AD405D" w:rsidRDefault="00AD405D" w:rsidP="00AD405D">
      <w:pPr>
        <w:rPr>
          <w:szCs w:val="18"/>
        </w:rPr>
      </w:pPr>
      <w:r>
        <w:rPr>
          <w:szCs w:val="18"/>
        </w:rPr>
        <w:t>Stiplanen for Nordfyns Kommune er udarbejdet i samarbejde med kommunens lokalråd, foreninger, borgere og andre brugere og interessent</w:t>
      </w:r>
      <w:r w:rsidR="006E10E2">
        <w:rPr>
          <w:szCs w:val="18"/>
        </w:rPr>
        <w:t>er. Hensigten med det har været</w:t>
      </w:r>
      <w:r>
        <w:rPr>
          <w:szCs w:val="18"/>
        </w:rPr>
        <w:t xml:space="preserve"> at opnå et pro</w:t>
      </w:r>
      <w:r w:rsidR="006E10E2">
        <w:rPr>
          <w:szCs w:val="18"/>
        </w:rPr>
        <w:t>dukt som er udarbejdet i sammen</w:t>
      </w:r>
      <w:r>
        <w:rPr>
          <w:szCs w:val="18"/>
        </w:rPr>
        <w:t xml:space="preserve"> med alle relevante aktører i kommunen, således at planen er lokalt forankret og så borgerne føler et medejerskab.</w:t>
      </w:r>
    </w:p>
    <w:p w:rsidR="00AD405D" w:rsidRDefault="00AD405D" w:rsidP="00AD405D">
      <w:pPr>
        <w:pStyle w:val="Overskrift2"/>
      </w:pPr>
      <w:bookmarkStart w:id="21" w:name="_Toc492541657"/>
      <w:r>
        <w:t>Workshop</w:t>
      </w:r>
      <w:r w:rsidR="006E10E2">
        <w:t xml:space="preserve"> med borgerne</w:t>
      </w:r>
      <w:bookmarkEnd w:id="21"/>
    </w:p>
    <w:p w:rsidR="00AD405D" w:rsidRDefault="00AD405D" w:rsidP="00AD405D">
      <w:r>
        <w:t xml:space="preserve">Som en del af arbejdet med stiplanen er der afholdt en workshop. Workshoppen havde flere formål, i forhold til arbejdet med stiplanen: </w:t>
      </w:r>
    </w:p>
    <w:p w:rsidR="00AD405D" w:rsidRDefault="00AD405D" w:rsidP="00AD405D"/>
    <w:p w:rsidR="00AD405D" w:rsidRDefault="00AD405D" w:rsidP="00AD405D">
      <w:pPr>
        <w:pStyle w:val="Listeafsnit"/>
        <w:numPr>
          <w:ilvl w:val="0"/>
          <w:numId w:val="15"/>
        </w:numPr>
      </w:pPr>
      <w:r>
        <w:t xml:space="preserve">at få borgernes syn på hvordan kommunen skal prioritere kommende stiprojekter </w:t>
      </w:r>
    </w:p>
    <w:p w:rsidR="00AD405D" w:rsidRDefault="00AD405D" w:rsidP="00AD405D">
      <w:pPr>
        <w:pStyle w:val="Listeafsnit"/>
        <w:numPr>
          <w:ilvl w:val="0"/>
          <w:numId w:val="15"/>
        </w:numPr>
      </w:pPr>
      <w:r>
        <w:t xml:space="preserve">at få borgernes syn på hvordan de forskellige typer af stier skal se ud og hvordan kravene prioriteres </w:t>
      </w:r>
    </w:p>
    <w:p w:rsidR="00AD405D" w:rsidRDefault="00AD405D" w:rsidP="00AD405D">
      <w:pPr>
        <w:pStyle w:val="Listeafsnit"/>
        <w:numPr>
          <w:ilvl w:val="0"/>
          <w:numId w:val="15"/>
        </w:numPr>
      </w:pPr>
      <w:r>
        <w:t xml:space="preserve">at få borgerne til at hjælpe med kortlægningen af eksisterende stier </w:t>
      </w:r>
    </w:p>
    <w:p w:rsidR="00AD405D" w:rsidRDefault="00AD405D" w:rsidP="00AD405D">
      <w:pPr>
        <w:pStyle w:val="Listeafsnit"/>
        <w:numPr>
          <w:ilvl w:val="0"/>
          <w:numId w:val="15"/>
        </w:numPr>
      </w:pPr>
      <w:r>
        <w:t xml:space="preserve">at få borgernes ønsker til nye stier og forbedringer på eksisterende stier </w:t>
      </w:r>
    </w:p>
    <w:p w:rsidR="00AD405D" w:rsidRPr="006E10E2" w:rsidRDefault="00AD405D" w:rsidP="00AD405D">
      <w:pPr>
        <w:pStyle w:val="Overskrift3"/>
        <w:rPr>
          <w:b w:val="0"/>
          <w:u w:val="single"/>
        </w:rPr>
      </w:pPr>
      <w:r w:rsidRPr="006E10E2">
        <w:rPr>
          <w:b w:val="0"/>
          <w:u w:val="single"/>
        </w:rPr>
        <w:t xml:space="preserve">Invitation og deltagere </w:t>
      </w:r>
    </w:p>
    <w:p w:rsidR="00AD405D" w:rsidRDefault="00AD405D" w:rsidP="00AD405D">
      <w:r>
        <w:t xml:space="preserve">På workshoppen, der blev afholdt af Nordfyns Kommune d. 9. januar 2017 fra kl. 19-21 på Søndersø Rådhus, deltog i alt ca. 70 personer. Til workshoppen var Nordfyns Kommune og COWI (rådgiver) repræsenteret med 8 personer, hvoraf 3 personer (1 fra Nordfyns Kommune og 2 fra COWI) udgjorde projektteamet. </w:t>
      </w:r>
    </w:p>
    <w:p w:rsidR="00E22A86" w:rsidRDefault="00E22A86" w:rsidP="00AD405D"/>
    <w:p w:rsidR="00AD405D" w:rsidRDefault="00AD405D" w:rsidP="00AD405D">
      <w:r>
        <w:lastRenderedPageBreak/>
        <w:t>Workshoppen var annonceret på kommunens hjemmeside, kommunens facebookside, via artikel i Fyns Stiftstidende, samt via mail til borgerforeninger, lokalråd, idrætsklubber, udvalg, handelsstandsforeninger, turistforening, skoler m.fl. Nedenfor ses den officielle invitation til workshoppen.</w:t>
      </w:r>
    </w:p>
    <w:p w:rsidR="00E22A86" w:rsidRPr="00E22A86" w:rsidRDefault="00F87EF3" w:rsidP="00AD405D">
      <w:pPr>
        <w:rPr>
          <w:i/>
        </w:rPr>
      </w:pPr>
      <w:r>
        <w:rPr>
          <w:i/>
        </w:rPr>
        <w:t>(Se invitationen</w:t>
      </w:r>
      <w:r w:rsidR="00E22A86" w:rsidRPr="00E22A86">
        <w:rPr>
          <w:i/>
        </w:rPr>
        <w:t xml:space="preserve"> på </w:t>
      </w:r>
      <w:r w:rsidR="00084F85">
        <w:rPr>
          <w:i/>
        </w:rPr>
        <w:t>bilag A</w:t>
      </w:r>
      <w:r>
        <w:rPr>
          <w:i/>
        </w:rPr>
        <w:t>)</w:t>
      </w:r>
      <w:r w:rsidR="00E22A86" w:rsidRPr="00E22A86">
        <w:rPr>
          <w:i/>
        </w:rPr>
        <w:t xml:space="preserve"> </w:t>
      </w:r>
    </w:p>
    <w:p w:rsidR="00E22A86" w:rsidRPr="006E10E2" w:rsidRDefault="00E22A86" w:rsidP="00E22A86">
      <w:pPr>
        <w:pStyle w:val="Overskrift3"/>
        <w:rPr>
          <w:b w:val="0"/>
          <w:u w:val="single"/>
        </w:rPr>
      </w:pPr>
      <w:r w:rsidRPr="006E10E2">
        <w:rPr>
          <w:b w:val="0"/>
          <w:u w:val="single"/>
        </w:rPr>
        <w:t>Workshoppens indhold</w:t>
      </w:r>
    </w:p>
    <w:p w:rsidR="00E22A86" w:rsidRDefault="00E22A86" w:rsidP="00E22A86">
      <w:r>
        <w:t>Workshoppen bestod af to dele, hhv. omkring</w:t>
      </w:r>
      <w:r w:rsidR="005D6AB7">
        <w:t xml:space="preserve"> en</w:t>
      </w:r>
      <w:r>
        <w:t xml:space="preserve"> generel prioritering af stiprojekter og omkring den konkrete kortlægning af stier og stiønsker. </w:t>
      </w:r>
    </w:p>
    <w:p w:rsidR="00E22A86" w:rsidRDefault="00E22A86" w:rsidP="00E22A86"/>
    <w:p w:rsidR="00E22A86" w:rsidRDefault="00E22A86" w:rsidP="00E22A86">
      <w:r>
        <w:t xml:space="preserve">I første del af workshoppen arbejdede deltagerne med følgende to opgaver: </w:t>
      </w:r>
    </w:p>
    <w:p w:rsidR="00E22A86" w:rsidRDefault="00E22A86" w:rsidP="00E22A86"/>
    <w:p w:rsidR="00E22A86" w:rsidRDefault="00E22A86" w:rsidP="00E22A86">
      <w:pPr>
        <w:pStyle w:val="Listeafsnit"/>
        <w:numPr>
          <w:ilvl w:val="0"/>
          <w:numId w:val="16"/>
        </w:numPr>
      </w:pPr>
      <w:r>
        <w:t xml:space="preserve">Case: Forestil jer at Nordfyns Kommune står med en liste med 50 stiprojekter, men kommunen har kun råd til at gennemføre 5-10 projekter. Hvordan skal kommunen prioritere mellem de mange projekter, så pengene bruges hvor de gør mest nytte? Hvilke parametre skal være afgørende for hvilke projekter der vælges? </w:t>
      </w:r>
      <w:r w:rsidR="00084F85" w:rsidRPr="00084F85">
        <w:rPr>
          <w:i/>
        </w:rPr>
        <w:t xml:space="preserve">(se planche med opgave 1 på bilag B) </w:t>
      </w:r>
      <w:r>
        <w:t xml:space="preserve"> </w:t>
      </w:r>
    </w:p>
    <w:p w:rsidR="00E22A86" w:rsidRDefault="00E22A86" w:rsidP="00E22A86"/>
    <w:p w:rsidR="00084F85" w:rsidRPr="00084F85" w:rsidRDefault="00E22A86" w:rsidP="00E22A86">
      <w:pPr>
        <w:pStyle w:val="Listeafsnit"/>
        <w:numPr>
          <w:ilvl w:val="0"/>
          <w:numId w:val="16"/>
        </w:numPr>
        <w:rPr>
          <w:i/>
        </w:rPr>
      </w:pPr>
      <w:r>
        <w:t xml:space="preserve">Hvilke krav stiller i til de forskellige typer af stier? </w:t>
      </w:r>
    </w:p>
    <w:p w:rsidR="00E22A86" w:rsidRPr="00084F85" w:rsidRDefault="00E22A86" w:rsidP="00084F85">
      <w:pPr>
        <w:pStyle w:val="Listeafsnit"/>
        <w:rPr>
          <w:i/>
        </w:rPr>
      </w:pPr>
      <w:r w:rsidRPr="00084F85">
        <w:rPr>
          <w:i/>
        </w:rPr>
        <w:t>(se planche med opgave</w:t>
      </w:r>
      <w:r w:rsidR="00084F85">
        <w:rPr>
          <w:i/>
        </w:rPr>
        <w:t xml:space="preserve"> 2</w:t>
      </w:r>
      <w:r w:rsidR="00084F85" w:rsidRPr="00084F85">
        <w:rPr>
          <w:i/>
        </w:rPr>
        <w:t xml:space="preserve"> på bilag </w:t>
      </w:r>
      <w:r w:rsidR="009609C7">
        <w:rPr>
          <w:i/>
        </w:rPr>
        <w:t>5</w:t>
      </w:r>
      <w:r w:rsidR="00084F85" w:rsidRPr="00084F85">
        <w:rPr>
          <w:i/>
        </w:rPr>
        <w:t>)</w:t>
      </w:r>
      <w:r w:rsidRPr="00084F85">
        <w:rPr>
          <w:i/>
        </w:rPr>
        <w:t xml:space="preserve"> </w:t>
      </w:r>
    </w:p>
    <w:p w:rsidR="00E22A86" w:rsidRDefault="00E22A86" w:rsidP="00E22A86">
      <w:pPr>
        <w:pStyle w:val="Listeafsnit"/>
      </w:pPr>
    </w:p>
    <w:p w:rsidR="00E22A86" w:rsidRDefault="00E22A86" w:rsidP="00E22A86">
      <w:r>
        <w:t xml:space="preserve">De to opgaver blev løst i 12 grupper, som hver præsenterede deres svar i plenum. </w:t>
      </w:r>
    </w:p>
    <w:p w:rsidR="00E22A86" w:rsidRDefault="00E22A86" w:rsidP="00E22A86"/>
    <w:p w:rsidR="00E22A86" w:rsidRDefault="00E22A86" w:rsidP="00E22A86">
      <w:r>
        <w:t>I anden del af workshoppen fik deltagerne mulighed for at supplere indtegningerne af eksisterende stier, og i øvrigt tegne og beskrive ønsker til nye stier og forbedringer til eksisterende. Indtegningen foregik i hånden på store kort, og er efterfølgende indtegnet i GIS</w:t>
      </w:r>
      <w:r>
        <w:rPr>
          <w:rStyle w:val="Fodnotehenvisning"/>
        </w:rPr>
        <w:footnoteReference w:id="1"/>
      </w:r>
      <w:r>
        <w:t>.</w:t>
      </w:r>
    </w:p>
    <w:p w:rsidR="00FE2B58" w:rsidRDefault="00FE2B58" w:rsidP="00E22A86">
      <w:pPr>
        <w:pStyle w:val="Overskrift2"/>
        <w:rPr>
          <w:color w:val="FF0000"/>
        </w:rPr>
      </w:pPr>
      <w:r>
        <w:rPr>
          <w:color w:val="FF0000"/>
        </w:rPr>
        <w:br w:type="page"/>
      </w:r>
    </w:p>
    <w:p w:rsidR="00E71908" w:rsidRPr="00816E5F" w:rsidRDefault="00E71908" w:rsidP="006E10E2">
      <w:pPr>
        <w:pStyle w:val="Overskrift1"/>
        <w:rPr>
          <w:lang w:val="en-US"/>
        </w:rPr>
      </w:pPr>
      <w:bookmarkStart w:id="22" w:name="_Toc492541658"/>
      <w:r w:rsidRPr="00816E5F">
        <w:rPr>
          <w:lang w:val="en-US"/>
        </w:rPr>
        <w:lastRenderedPageBreak/>
        <w:t xml:space="preserve">Bilag </w:t>
      </w:r>
      <w:r w:rsidR="002D1089">
        <w:rPr>
          <w:lang w:val="en-US"/>
        </w:rPr>
        <w:t>3</w:t>
      </w:r>
      <w:r w:rsidRPr="00816E5F">
        <w:rPr>
          <w:lang w:val="en-US"/>
        </w:rPr>
        <w:t xml:space="preserve"> – Invitation til workshop</w:t>
      </w:r>
      <w:bookmarkEnd w:id="22"/>
    </w:p>
    <w:p w:rsidR="00E71908" w:rsidRPr="00816E5F" w:rsidRDefault="00E71908" w:rsidP="00E71908">
      <w:pPr>
        <w:rPr>
          <w:lang w:val="en-US"/>
        </w:rPr>
      </w:pPr>
      <w:r>
        <w:rPr>
          <w:noProof/>
          <w:lang w:eastAsia="da-DK"/>
        </w:rPr>
        <w:drawing>
          <wp:anchor distT="0" distB="0" distL="114300" distR="114300" simplePos="0" relativeHeight="251658240" behindDoc="1" locked="0" layoutInCell="1" allowOverlap="1" wp14:anchorId="1C4AA65A" wp14:editId="76DC8D87">
            <wp:simplePos x="0" y="0"/>
            <wp:positionH relativeFrom="column">
              <wp:posOffset>-3810</wp:posOffset>
            </wp:positionH>
            <wp:positionV relativeFrom="paragraph">
              <wp:posOffset>192405</wp:posOffset>
            </wp:positionV>
            <wp:extent cx="5400040" cy="7635875"/>
            <wp:effectExtent l="0" t="0" r="0" b="3175"/>
            <wp:wrapThrough wrapText="bothSides">
              <wp:wrapPolygon edited="0">
                <wp:start x="0" y="0"/>
                <wp:lineTo x="0" y="21555"/>
                <wp:lineTo x="21488" y="21555"/>
                <wp:lineTo x="21488" y="0"/>
                <wp:lineTo x="0"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14:sizeRelH relativeFrom="page">
              <wp14:pctWidth>0</wp14:pctWidth>
            </wp14:sizeRelH>
            <wp14:sizeRelV relativeFrom="page">
              <wp14:pctHeight>0</wp14:pctHeight>
            </wp14:sizeRelV>
          </wp:anchor>
        </w:drawing>
      </w:r>
    </w:p>
    <w:p w:rsidR="00E71908" w:rsidRPr="006E10E2" w:rsidRDefault="00E71908" w:rsidP="006E10E2">
      <w:pPr>
        <w:pStyle w:val="Overskrift1"/>
        <w:rPr>
          <w:lang w:val="en-US"/>
        </w:rPr>
      </w:pPr>
      <w:bookmarkStart w:id="23" w:name="_Toc492541659"/>
      <w:r w:rsidRPr="006E10E2">
        <w:rPr>
          <w:lang w:val="en-US"/>
        </w:rPr>
        <w:lastRenderedPageBreak/>
        <w:t xml:space="preserve">Bilag </w:t>
      </w:r>
      <w:r w:rsidR="002D1089">
        <w:rPr>
          <w:lang w:val="en-US"/>
        </w:rPr>
        <w:t>4</w:t>
      </w:r>
      <w:r w:rsidRPr="006E10E2">
        <w:rPr>
          <w:lang w:val="en-US"/>
        </w:rPr>
        <w:t xml:space="preserve"> – Workshop opgave 1</w:t>
      </w:r>
      <w:bookmarkEnd w:id="23"/>
    </w:p>
    <w:p w:rsidR="00E71908" w:rsidRDefault="00E71908" w:rsidP="00E71908">
      <w:r>
        <w:rPr>
          <w:noProof/>
          <w:lang w:eastAsia="da-DK"/>
        </w:rPr>
        <w:drawing>
          <wp:inline distT="0" distB="0" distL="0" distR="0">
            <wp:extent cx="5400040" cy="7635875"/>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br w:type="page"/>
      </w:r>
    </w:p>
    <w:p w:rsidR="00E71908" w:rsidRDefault="00E71908" w:rsidP="006E10E2">
      <w:pPr>
        <w:pStyle w:val="Overskrift1"/>
      </w:pPr>
      <w:bookmarkStart w:id="24" w:name="_Toc492541660"/>
      <w:r>
        <w:lastRenderedPageBreak/>
        <w:t xml:space="preserve">Bilag </w:t>
      </w:r>
      <w:r w:rsidR="002D1089">
        <w:t>5</w:t>
      </w:r>
      <w:r>
        <w:t xml:space="preserve"> – Workshop opgave 2</w:t>
      </w:r>
      <w:bookmarkEnd w:id="24"/>
    </w:p>
    <w:p w:rsidR="00E71908" w:rsidRPr="00E71908" w:rsidRDefault="00E71908" w:rsidP="00E71908">
      <w:r>
        <w:rPr>
          <w:noProof/>
          <w:lang w:eastAsia="da-DK"/>
        </w:rPr>
        <w:lastRenderedPageBreak/>
        <w:drawing>
          <wp:inline distT="0" distB="0" distL="0" distR="0">
            <wp:extent cx="5400040" cy="7635875"/>
            <wp:effectExtent l="0" t="0" r="0" b="317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sectPr w:rsidR="00E71908" w:rsidRPr="00E71908" w:rsidSect="00C07799">
      <w:headerReference w:type="even" r:id="rId20"/>
      <w:headerReference w:type="default" r:id="rId21"/>
      <w:footerReference w:type="even" r:id="rId22"/>
      <w:footerReference w:type="default" r:id="rId23"/>
      <w:headerReference w:type="first" r:id="rId24"/>
      <w:footerReference w:type="first" r:id="rId25"/>
      <w:pgSz w:w="11906" w:h="16838" w:code="9"/>
      <w:pgMar w:top="1701" w:right="1701" w:bottom="1701" w:left="1701" w:header="284" w:footer="46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583" w:rsidRDefault="00434583" w:rsidP="009E4B94">
      <w:pPr>
        <w:spacing w:line="240" w:lineRule="auto"/>
      </w:pPr>
      <w:r>
        <w:separator/>
      </w:r>
    </w:p>
  </w:endnote>
  <w:endnote w:type="continuationSeparator" w:id="0">
    <w:p w:rsidR="00434583" w:rsidRDefault="00434583"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583" w:rsidRDefault="00434583" w:rsidP="00A72A08">
    <w:pPr>
      <w:pStyle w:val="Sidefod"/>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583" w:rsidRDefault="00434583" w:rsidP="006742FC">
    <w:pPr>
      <w:pStyle w:val="Sidefod"/>
      <w:jc w:val="right"/>
    </w:pPr>
    <w:r>
      <w:fldChar w:fldCharType="begin"/>
    </w:r>
    <w:r>
      <w:instrText xml:space="preserve"> PAGE  </w:instrText>
    </w:r>
    <w:r>
      <w:fldChar w:fldCharType="separate"/>
    </w:r>
    <w:r>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583" w:rsidRDefault="00434583" w:rsidP="00A72A08">
    <w:pPr>
      <w:pStyle w:val="Sidefod"/>
      <w:ind w:left="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583" w:rsidRPr="00681D83" w:rsidRDefault="00434583">
    <w:pPr>
      <w:pStyle w:val="Sidefod"/>
    </w:pPr>
    <w:r>
      <w:fldChar w:fldCharType="begin"/>
    </w:r>
    <w:r>
      <w:instrText xml:space="preserve"> PAGE  </w:instrText>
    </w:r>
    <w:r>
      <w:fldChar w:fldCharType="separate"/>
    </w:r>
    <w:r w:rsidR="00A47287">
      <w:rPr>
        <w:noProof/>
      </w:rPr>
      <w:t>1</w:t>
    </w:r>
    <w:r>
      <w:fldChar w:fldCharType="end"/>
    </w:r>
    <w:r>
      <w:t xml:space="preserve"> | </w:t>
    </w:r>
    <w:fldSimple w:instr=" STYLEREF  &quot;Forside Overskrift&quot; ">
      <w:r w:rsidR="00A47287">
        <w:rPr>
          <w:noProof/>
        </w:rPr>
        <w:t>Stiplan 2018-2021</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583" w:rsidRPr="00094ABD" w:rsidRDefault="00434583">
    <w:pPr>
      <w:pStyle w:val="Sidefod"/>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583" w:rsidRDefault="00434583" w:rsidP="009E4B94">
      <w:pPr>
        <w:spacing w:line="240" w:lineRule="auto"/>
      </w:pPr>
      <w:r>
        <w:separator/>
      </w:r>
    </w:p>
  </w:footnote>
  <w:footnote w:type="continuationSeparator" w:id="0">
    <w:p w:rsidR="00434583" w:rsidRDefault="00434583" w:rsidP="009E4B94">
      <w:pPr>
        <w:spacing w:line="240" w:lineRule="auto"/>
      </w:pPr>
      <w:r>
        <w:continuationSeparator/>
      </w:r>
    </w:p>
  </w:footnote>
  <w:footnote w:id="1">
    <w:p w:rsidR="00434583" w:rsidRDefault="00434583">
      <w:pPr>
        <w:pStyle w:val="Fodnotetekst"/>
      </w:pPr>
      <w:r>
        <w:rPr>
          <w:rStyle w:val="Fodnotehenvisning"/>
        </w:rPr>
        <w:footnoteRef/>
      </w:r>
      <w:r>
        <w:t xml:space="preserve"> Det skal bemærkes at flere borgere har indtegnet markveje/skovveje/hjulspor som eksisterende stier. Disse er ikke medtaget som en del af det eksisterende stinet, idet denne type veje ikke betragtes som stier.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583" w:rsidRPr="0080478E" w:rsidRDefault="00434583" w:rsidP="0035484B">
    <w:pPr>
      <w:pStyle w:val="Sidehoved"/>
    </w:pPr>
    <w:r>
      <w:rPr>
        <w:noProof/>
        <w:lang w:eastAsia="da-DK"/>
      </w:rPr>
      <mc:AlternateContent>
        <mc:Choice Requires="wps">
          <w:drawing>
            <wp:anchor distT="0" distB="0" distL="114300" distR="114300" simplePos="0" relativeHeight="251728896" behindDoc="1" locked="1" layoutInCell="1" allowOverlap="1" wp14:anchorId="6ADD5897" wp14:editId="489C9BAE">
              <wp:simplePos x="0" y="0"/>
              <wp:positionH relativeFrom="page">
                <wp:posOffset>-28575</wp:posOffset>
              </wp:positionH>
              <wp:positionV relativeFrom="page">
                <wp:posOffset>161925</wp:posOffset>
              </wp:positionV>
              <wp:extent cx="7486650" cy="7285990"/>
              <wp:effectExtent l="0" t="0" r="0" b="0"/>
              <wp:wrapNone/>
              <wp:docPr id="70" name="BackgroundColor01"/>
              <wp:cNvGraphicFramePr/>
              <a:graphic xmlns:a="http://schemas.openxmlformats.org/drawingml/2006/main">
                <a:graphicData uri="http://schemas.microsoft.com/office/word/2010/wordprocessingShape">
                  <wps:wsp>
                    <wps:cNvSpPr txBox="1"/>
                    <wps:spPr>
                      <a:xfrm>
                        <a:off x="0" y="0"/>
                        <a:ext cx="7486650" cy="72859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434583" w:rsidTr="00A92899">
                            <w:trPr>
                              <w:trHeight w:hRule="exact" w:val="10490"/>
                            </w:trPr>
                            <w:tc>
                              <w:tcPr>
                                <w:tcW w:w="11652" w:type="dxa"/>
                              </w:tcPr>
                              <w:p w:rsidR="00434583" w:rsidRDefault="00434583">
                                <w:bookmarkStart w:id="1" w:name="SD_FrontPagePicture01"/>
                                <w:r>
                                  <w:rPr>
                                    <w:noProof/>
                                    <w:lang w:eastAsia="da-DK"/>
                                  </w:rPr>
                                  <w:drawing>
                                    <wp:inline distT="0" distB="0" distL="0" distR="0" wp14:anchorId="617AC6B7" wp14:editId="3E26549D">
                                      <wp:extent cx="7416219" cy="6661150"/>
                                      <wp:effectExtent l="0" t="0" r="0" b="635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blip>
                                              <a:srcRect l="12888" r="12888"/>
                                              <a:stretch>
                                                <a:fillRect/>
                                              </a:stretch>
                                            </pic:blipFill>
                                            <pic:spPr>
                                              <a:xfrm>
                                                <a:off x="0" y="0"/>
                                                <a:ext cx="7416219" cy="6661150"/>
                                              </a:xfrm>
                                              <a:prstGeom prst="rect">
                                                <a:avLst/>
                                              </a:prstGeom>
                                              <a:noFill/>
                                              <a:ln>
                                                <a:noFill/>
                                              </a:ln>
                                            </pic:spPr>
                                          </pic:pic>
                                        </a:graphicData>
                                      </a:graphic>
                                    </wp:inline>
                                  </w:drawing>
                                </w:r>
                                <w:bookmarkEnd w:id="1"/>
                              </w:p>
                            </w:tc>
                          </w:tr>
                        </w:tbl>
                        <w:p w:rsidR="00434583" w:rsidRDefault="00434583" w:rsidP="003548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D5897" id="_x0000_t202" coordsize="21600,21600" o:spt="202" path="m,l,21600r21600,l21600,xe">
              <v:stroke joinstyle="miter"/>
              <v:path gradientshapeok="t" o:connecttype="rect"/>
            </v:shapetype>
            <v:shape id="BackgroundColor01" o:spid="_x0000_s1030" type="#_x0000_t202" style="position:absolute;margin-left:-2.25pt;margin-top:12.75pt;width:589.5pt;height:573.7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" fillcolor="#c9dc50 [3204]"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434583" w:rsidTr="00A92899">
                      <w:trPr>
                        <w:trHeight w:hRule="exact" w:val="10490"/>
                      </w:trPr>
                      <w:tc>
                        <w:tcPr>
                          <w:tcW w:w="11652" w:type="dxa"/>
                        </w:tcPr>
                        <w:p w:rsidR="00434583" w:rsidRDefault="00434583">
                          <w:bookmarkStart w:id="2" w:name="SD_FrontPagePicture01"/>
                          <w:r>
                            <w:rPr>
                              <w:noProof/>
                              <w:lang w:eastAsia="da-DK"/>
                            </w:rPr>
                            <w:drawing>
                              <wp:inline distT="0" distB="0" distL="0" distR="0" wp14:anchorId="617AC6B7" wp14:editId="3E26549D">
                                <wp:extent cx="7416219" cy="6661150"/>
                                <wp:effectExtent l="0" t="0" r="0" b="635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blip>
                                        <a:srcRect l="12888" r="12888"/>
                                        <a:stretch>
                                          <a:fillRect/>
                                        </a:stretch>
                                      </pic:blipFill>
                                      <pic:spPr>
                                        <a:xfrm>
                                          <a:off x="0" y="0"/>
                                          <a:ext cx="7416219" cy="6661150"/>
                                        </a:xfrm>
                                        <a:prstGeom prst="rect">
                                          <a:avLst/>
                                        </a:prstGeom>
                                        <a:noFill/>
                                        <a:ln>
                                          <a:noFill/>
                                        </a:ln>
                                      </pic:spPr>
                                    </pic:pic>
                                  </a:graphicData>
                                </a:graphic>
                              </wp:inline>
                            </w:drawing>
                          </w:r>
                          <w:bookmarkEnd w:id="2"/>
                        </w:p>
                      </w:tc>
                    </w:tr>
                  </w:tbl>
                  <w:p w:rsidR="00434583" w:rsidRDefault="00434583" w:rsidP="0035484B"/>
                </w:txbxContent>
              </v:textbox>
              <w10:wrap anchorx="page" anchory="page"/>
              <w10:anchorlock/>
            </v:shape>
          </w:pict>
        </mc:Fallback>
      </mc:AlternateContent>
    </w:r>
    <w:r>
      <w:rPr>
        <w:noProof/>
        <w:lang w:eastAsia="da-DK"/>
      </w:rPr>
      <mc:AlternateContent>
        <mc:Choice Requires="wps">
          <w:drawing>
            <wp:anchor distT="0" distB="0" distL="114300" distR="114300" simplePos="0" relativeHeight="251731968" behindDoc="0" locked="0" layoutInCell="1" allowOverlap="1" wp14:anchorId="3B0D4198" wp14:editId="069A46D4">
              <wp:simplePos x="0" y="0"/>
              <wp:positionH relativeFrom="page">
                <wp:posOffset>7355257</wp:posOffset>
              </wp:positionH>
              <wp:positionV relativeFrom="page">
                <wp:posOffset>0</wp:posOffset>
              </wp:positionV>
              <wp:extent cx="205552" cy="10692000"/>
              <wp:effectExtent l="0" t="0" r="4445" b="0"/>
              <wp:wrapNone/>
              <wp:docPr id="71" name="Border04"/>
              <wp:cNvGraphicFramePr/>
              <a:graphic xmlns:a="http://schemas.openxmlformats.org/drawingml/2006/main">
                <a:graphicData uri="http://schemas.microsoft.com/office/word/2010/wordprocessingShape">
                  <wps:wsp>
                    <wps:cNvSpPr/>
                    <wps:spPr>
                      <a:xfrm>
                        <a:off x="0" y="0"/>
                        <a:ext cx="205552"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B6F50" id="Border04" o:spid="_x0000_s1026" style="position:absolute;margin-left:579.15pt;margin-top:0;width:16.2pt;height:841.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" stroked="f" strokeweight="2pt">
              <w10:wrap anchorx="page" anchory="page"/>
            </v:rect>
          </w:pict>
        </mc:Fallback>
      </mc:AlternateContent>
    </w:r>
    <w:r>
      <w:rPr>
        <w:noProof/>
        <w:lang w:eastAsia="da-DK"/>
      </w:rPr>
      <w:drawing>
        <wp:anchor distT="0" distB="0" distL="114300" distR="114300" simplePos="0" relativeHeight="251731455" behindDoc="0" locked="0" layoutInCell="1" allowOverlap="1" wp14:anchorId="679BE7FD" wp14:editId="631FBEDB">
          <wp:simplePos x="0" y="0"/>
          <wp:positionH relativeFrom="page">
            <wp:posOffset>935990</wp:posOffset>
          </wp:positionH>
          <wp:positionV relativeFrom="page">
            <wp:posOffset>9901555</wp:posOffset>
          </wp:positionV>
          <wp:extent cx="2131200" cy="540000"/>
          <wp:effectExtent l="0" t="0" r="2540" b="0"/>
          <wp:wrapNone/>
          <wp:docPr id="72" name="Logo" descr="U:\Nordfyns Kommune\Jobs\4849_WordEngine Word 200720102013\Received\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rdfyns Kommune\Jobs\4849_WordEngine Word 200720102013\Received\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0944" behindDoc="0" locked="0" layoutInCell="1" allowOverlap="1" wp14:anchorId="53E9D19E" wp14:editId="4C1B701E">
          <wp:simplePos x="0" y="0"/>
          <wp:positionH relativeFrom="page">
            <wp:posOffset>0</wp:posOffset>
          </wp:positionH>
          <wp:positionV relativeFrom="page">
            <wp:align>bottom</wp:align>
          </wp:positionV>
          <wp:extent cx="7560000" cy="5270400"/>
          <wp:effectExtent l="0" t="0" r="3175" b="6985"/>
          <wp:wrapNone/>
          <wp:docPr id="5" name="5 elemen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Forside 2.emf"/>
                  <pic:cNvPicPr/>
                </pic:nvPicPr>
                <pic:blipFill>
                  <a:blip r:embed="rId3">
                    <a:extLst>
                      <a:ext uri="{28A0092B-C50C-407E-A947-70E740481C1C}">
                        <a14:useLocalDpi xmlns:a14="http://schemas.microsoft.com/office/drawing/2010/main" val="0"/>
                      </a:ext>
                    </a:extLst>
                  </a:blip>
                  <a:stretch>
                    <a:fillRect/>
                  </a:stretch>
                </pic:blipFill>
                <pic:spPr>
                  <a:xfrm>
                    <a:off x="0" y="0"/>
                    <a:ext cx="7560000" cy="5270400"/>
                  </a:xfrm>
                  <a:prstGeom prst="rect">
                    <a:avLst/>
                  </a:prstGeom>
                </pic:spPr>
              </pic:pic>
            </a:graphicData>
          </a:graphic>
          <wp14:sizeRelH relativeFrom="margin">
            <wp14:pctWidth>0</wp14:pctWidth>
          </wp14:sizeRelH>
          <wp14:sizeRelV relativeFrom="margin">
            <wp14:pctHeight>0</wp14:pctHeight>
          </wp14:sizeRelV>
        </wp:anchor>
      </w:drawing>
    </w:r>
  </w:p>
  <w:p w:rsidR="00434583" w:rsidRPr="0035484B" w:rsidRDefault="00434583" w:rsidP="0035484B">
    <w:pPr>
      <w:pStyle w:val="Sidehoved"/>
    </w:pPr>
    <w:r>
      <w:rPr>
        <w:noProof/>
        <w:lang w:eastAsia="da-DK"/>
      </w:rPr>
      <mc:AlternateContent>
        <mc:Choice Requires="wps">
          <w:drawing>
            <wp:anchor distT="0" distB="0" distL="114300" distR="114300" simplePos="0" relativeHeight="251744256" behindDoc="0" locked="0" layoutInCell="1" allowOverlap="1" wp14:anchorId="53A900F2" wp14:editId="159619C9">
              <wp:simplePos x="0" y="0"/>
              <wp:positionH relativeFrom="page">
                <wp:align>left</wp:align>
              </wp:positionH>
              <wp:positionV relativeFrom="page">
                <wp:align>top</wp:align>
              </wp:positionV>
              <wp:extent cx="7560000" cy="198000"/>
              <wp:effectExtent l="0" t="0" r="3175" b="0"/>
              <wp:wrapNone/>
              <wp:docPr id="11" name="Border03"/>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4B924" id="Border03" o:spid="_x0000_s1026" style="position:absolute;margin-left:0;margin-top:0;width:595.3pt;height:15.6pt;z-index:251744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"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583" w:rsidRDefault="0043458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583" w:rsidRPr="000E57D9" w:rsidRDefault="00434583" w:rsidP="000E57D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583" w:rsidRPr="00210DD8" w:rsidRDefault="00434583" w:rsidP="00210DD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3F86B34"/>
    <w:multiLevelType w:val="hybridMultilevel"/>
    <w:tmpl w:val="8132BA9C"/>
    <w:lvl w:ilvl="0" w:tplc="66CE8CC8">
      <w:start w:val="7"/>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06AD4B13"/>
    <w:multiLevelType w:val="hybridMultilevel"/>
    <w:tmpl w:val="25E671F6"/>
    <w:lvl w:ilvl="0" w:tplc="7D1E8880">
      <w:numFmt w:val="bullet"/>
      <w:lvlText w:val="-"/>
      <w:lvlJc w:val="left"/>
      <w:pPr>
        <w:ind w:left="984" w:hanging="360"/>
      </w:pPr>
      <w:rPr>
        <w:rFonts w:ascii="Century Gothic" w:eastAsiaTheme="minorHAnsi" w:hAnsi="Century Gothic" w:cstheme="minorBidi" w:hint="default"/>
      </w:rPr>
    </w:lvl>
    <w:lvl w:ilvl="1" w:tplc="04060003" w:tentative="1">
      <w:start w:val="1"/>
      <w:numFmt w:val="bullet"/>
      <w:lvlText w:val="o"/>
      <w:lvlJc w:val="left"/>
      <w:pPr>
        <w:ind w:left="1704" w:hanging="360"/>
      </w:pPr>
      <w:rPr>
        <w:rFonts w:ascii="Courier New" w:hAnsi="Courier New" w:cs="Courier New" w:hint="default"/>
      </w:rPr>
    </w:lvl>
    <w:lvl w:ilvl="2" w:tplc="04060005" w:tentative="1">
      <w:start w:val="1"/>
      <w:numFmt w:val="bullet"/>
      <w:lvlText w:val=""/>
      <w:lvlJc w:val="left"/>
      <w:pPr>
        <w:ind w:left="2424" w:hanging="360"/>
      </w:pPr>
      <w:rPr>
        <w:rFonts w:ascii="Wingdings" w:hAnsi="Wingdings" w:hint="default"/>
      </w:rPr>
    </w:lvl>
    <w:lvl w:ilvl="3" w:tplc="04060001" w:tentative="1">
      <w:start w:val="1"/>
      <w:numFmt w:val="bullet"/>
      <w:lvlText w:val=""/>
      <w:lvlJc w:val="left"/>
      <w:pPr>
        <w:ind w:left="3144" w:hanging="360"/>
      </w:pPr>
      <w:rPr>
        <w:rFonts w:ascii="Symbol" w:hAnsi="Symbol" w:hint="default"/>
      </w:rPr>
    </w:lvl>
    <w:lvl w:ilvl="4" w:tplc="04060003" w:tentative="1">
      <w:start w:val="1"/>
      <w:numFmt w:val="bullet"/>
      <w:lvlText w:val="o"/>
      <w:lvlJc w:val="left"/>
      <w:pPr>
        <w:ind w:left="3864" w:hanging="360"/>
      </w:pPr>
      <w:rPr>
        <w:rFonts w:ascii="Courier New" w:hAnsi="Courier New" w:cs="Courier New" w:hint="default"/>
      </w:rPr>
    </w:lvl>
    <w:lvl w:ilvl="5" w:tplc="04060005" w:tentative="1">
      <w:start w:val="1"/>
      <w:numFmt w:val="bullet"/>
      <w:lvlText w:val=""/>
      <w:lvlJc w:val="left"/>
      <w:pPr>
        <w:ind w:left="4584" w:hanging="360"/>
      </w:pPr>
      <w:rPr>
        <w:rFonts w:ascii="Wingdings" w:hAnsi="Wingdings" w:hint="default"/>
      </w:rPr>
    </w:lvl>
    <w:lvl w:ilvl="6" w:tplc="04060001" w:tentative="1">
      <w:start w:val="1"/>
      <w:numFmt w:val="bullet"/>
      <w:lvlText w:val=""/>
      <w:lvlJc w:val="left"/>
      <w:pPr>
        <w:ind w:left="5304" w:hanging="360"/>
      </w:pPr>
      <w:rPr>
        <w:rFonts w:ascii="Symbol" w:hAnsi="Symbol" w:hint="default"/>
      </w:rPr>
    </w:lvl>
    <w:lvl w:ilvl="7" w:tplc="04060003" w:tentative="1">
      <w:start w:val="1"/>
      <w:numFmt w:val="bullet"/>
      <w:lvlText w:val="o"/>
      <w:lvlJc w:val="left"/>
      <w:pPr>
        <w:ind w:left="6024" w:hanging="360"/>
      </w:pPr>
      <w:rPr>
        <w:rFonts w:ascii="Courier New" w:hAnsi="Courier New" w:cs="Courier New" w:hint="default"/>
      </w:rPr>
    </w:lvl>
    <w:lvl w:ilvl="8" w:tplc="04060005" w:tentative="1">
      <w:start w:val="1"/>
      <w:numFmt w:val="bullet"/>
      <w:lvlText w:val=""/>
      <w:lvlJc w:val="left"/>
      <w:pPr>
        <w:ind w:left="6744" w:hanging="360"/>
      </w:pPr>
      <w:rPr>
        <w:rFonts w:ascii="Wingdings" w:hAnsi="Wingdings" w:hint="default"/>
      </w:rPr>
    </w:lvl>
  </w:abstractNum>
  <w:abstractNum w:abstractNumId="11" w15:restartNumberingAfterBreak="0">
    <w:nsid w:val="08FC5EB1"/>
    <w:multiLevelType w:val="multilevel"/>
    <w:tmpl w:val="FA8C6C44"/>
    <w:lvl w:ilvl="0">
      <w:numFmt w:val="bullet"/>
      <w:lvlText w:val="-"/>
      <w:lvlJc w:val="left"/>
      <w:pPr>
        <w:ind w:left="284" w:hanging="284"/>
      </w:pPr>
      <w:rPr>
        <w:rFonts w:ascii="Century Gothic" w:eastAsiaTheme="minorHAnsi" w:hAnsi="Century Gothic" w:cstheme="minorBidi"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2" w15:restartNumberingAfterBreak="0">
    <w:nsid w:val="0B1312F1"/>
    <w:multiLevelType w:val="singleLevel"/>
    <w:tmpl w:val="72940B2C"/>
    <w:lvl w:ilvl="0">
      <w:start w:val="1"/>
      <w:numFmt w:val="decimal"/>
      <w:lvlRestart w:val="0"/>
      <w:lvlText w:val="%1."/>
      <w:lvlJc w:val="left"/>
      <w:pPr>
        <w:ind w:left="340" w:hanging="340"/>
      </w:pPr>
    </w:lvl>
  </w:abstractNum>
  <w:abstractNum w:abstractNumId="13" w15:restartNumberingAfterBreak="0">
    <w:nsid w:val="1AEA4929"/>
    <w:multiLevelType w:val="multilevel"/>
    <w:tmpl w:val="57E0B61C"/>
    <w:lvl w:ilvl="0">
      <w:numFmt w:val="bullet"/>
      <w:lvlText w:val="-"/>
      <w:lvlJc w:val="left"/>
      <w:pPr>
        <w:ind w:left="284" w:hanging="284"/>
      </w:pPr>
      <w:rPr>
        <w:rFonts w:ascii="Century Gothic" w:eastAsiaTheme="minorHAnsi" w:hAnsi="Century Gothic" w:cstheme="minorBidi"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4" w15:restartNumberingAfterBreak="0">
    <w:nsid w:val="26CC11C7"/>
    <w:multiLevelType w:val="multilevel"/>
    <w:tmpl w:val="C17A12EC"/>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5" w15:restartNumberingAfterBreak="0">
    <w:nsid w:val="31FC59B3"/>
    <w:multiLevelType w:val="hybridMultilevel"/>
    <w:tmpl w:val="5F1C35A0"/>
    <w:lvl w:ilvl="0" w:tplc="F43AE770">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BDB7328"/>
    <w:multiLevelType w:val="multilevel"/>
    <w:tmpl w:val="F7BC811A"/>
    <w:lvl w:ilvl="0">
      <w:start w:val="1"/>
      <w:numFmt w:val="bullet"/>
      <w:pStyle w:val="FaktaboksBullet"/>
      <w:lvlText w:val=""/>
      <w:lvlJc w:val="left"/>
      <w:pPr>
        <w:ind w:left="397" w:hanging="199"/>
      </w:pPr>
      <w:rPr>
        <w:rFonts w:ascii="Symbol" w:hAnsi="Symbol" w:hint="default"/>
        <w:color w:val="FFFFFF" w:themeColor="background1"/>
      </w:rPr>
    </w:lvl>
    <w:lvl w:ilvl="1">
      <w:start w:val="1"/>
      <w:numFmt w:val="bullet"/>
      <w:lvlText w:val=""/>
      <w:lvlJc w:val="left"/>
      <w:pPr>
        <w:ind w:left="595" w:hanging="199"/>
      </w:pPr>
      <w:rPr>
        <w:rFonts w:ascii="Symbol" w:hAnsi="Symbol" w:hint="default"/>
        <w:color w:val="FFFFFF" w:themeColor="background1"/>
      </w:rPr>
    </w:lvl>
    <w:lvl w:ilvl="2">
      <w:start w:val="1"/>
      <w:numFmt w:val="bullet"/>
      <w:lvlText w:val=""/>
      <w:lvlJc w:val="left"/>
      <w:pPr>
        <w:ind w:left="793" w:hanging="199"/>
      </w:pPr>
      <w:rPr>
        <w:rFonts w:ascii="Symbol" w:hAnsi="Symbol" w:hint="default"/>
        <w:color w:val="FFFFFF" w:themeColor="background1"/>
      </w:rPr>
    </w:lvl>
    <w:lvl w:ilvl="3">
      <w:start w:val="1"/>
      <w:numFmt w:val="bullet"/>
      <w:lvlText w:val=""/>
      <w:lvlJc w:val="left"/>
      <w:pPr>
        <w:ind w:left="991" w:hanging="199"/>
      </w:pPr>
      <w:rPr>
        <w:rFonts w:ascii="Symbol" w:hAnsi="Symbol" w:hint="default"/>
        <w:color w:val="FFFFFF" w:themeColor="background1"/>
      </w:rPr>
    </w:lvl>
    <w:lvl w:ilvl="4">
      <w:start w:val="1"/>
      <w:numFmt w:val="bullet"/>
      <w:lvlText w:val=""/>
      <w:lvlJc w:val="left"/>
      <w:pPr>
        <w:ind w:left="1189" w:hanging="199"/>
      </w:pPr>
      <w:rPr>
        <w:rFonts w:ascii="Symbol" w:hAnsi="Symbol" w:hint="default"/>
        <w:color w:val="FFFFFF" w:themeColor="background1"/>
      </w:rPr>
    </w:lvl>
    <w:lvl w:ilvl="5">
      <w:start w:val="1"/>
      <w:numFmt w:val="bullet"/>
      <w:lvlText w:val=""/>
      <w:lvlJc w:val="left"/>
      <w:pPr>
        <w:ind w:left="1387" w:hanging="199"/>
      </w:pPr>
      <w:rPr>
        <w:rFonts w:ascii="Symbol" w:hAnsi="Symbol" w:hint="default"/>
        <w:color w:val="FFFFFF" w:themeColor="background1"/>
      </w:rPr>
    </w:lvl>
    <w:lvl w:ilvl="6">
      <w:start w:val="1"/>
      <w:numFmt w:val="bullet"/>
      <w:lvlText w:val=""/>
      <w:lvlJc w:val="left"/>
      <w:pPr>
        <w:ind w:left="1585" w:hanging="199"/>
      </w:pPr>
      <w:rPr>
        <w:rFonts w:ascii="Symbol" w:hAnsi="Symbol" w:hint="default"/>
        <w:color w:val="FFFFFF" w:themeColor="background1"/>
      </w:rPr>
    </w:lvl>
    <w:lvl w:ilvl="7">
      <w:start w:val="1"/>
      <w:numFmt w:val="bullet"/>
      <w:lvlText w:val=""/>
      <w:lvlJc w:val="left"/>
      <w:pPr>
        <w:ind w:left="1783" w:hanging="199"/>
      </w:pPr>
      <w:rPr>
        <w:rFonts w:ascii="Symbol" w:hAnsi="Symbol" w:hint="default"/>
        <w:color w:val="FFFFFF" w:themeColor="background1"/>
      </w:rPr>
    </w:lvl>
    <w:lvl w:ilvl="8">
      <w:start w:val="1"/>
      <w:numFmt w:val="bullet"/>
      <w:lvlText w:val=""/>
      <w:lvlJc w:val="left"/>
      <w:pPr>
        <w:ind w:left="1981" w:hanging="199"/>
      </w:pPr>
      <w:rPr>
        <w:rFonts w:ascii="Symbol" w:hAnsi="Symbol" w:hint="default"/>
        <w:color w:val="FFFFFF" w:themeColor="background1"/>
      </w:rPr>
    </w:lvl>
  </w:abstractNum>
  <w:abstractNum w:abstractNumId="17" w15:restartNumberingAfterBreak="0">
    <w:nsid w:val="3E41720A"/>
    <w:multiLevelType w:val="singleLevel"/>
    <w:tmpl w:val="B25ABF54"/>
    <w:lvl w:ilvl="0">
      <w:start w:val="1"/>
      <w:numFmt w:val="decimal"/>
      <w:lvlRestart w:val="0"/>
      <w:lvlText w:val="%1."/>
      <w:lvlJc w:val="left"/>
      <w:pPr>
        <w:ind w:left="340" w:hanging="340"/>
      </w:pPr>
    </w:lvl>
  </w:abstractNum>
  <w:abstractNum w:abstractNumId="18" w15:restartNumberingAfterBreak="0">
    <w:nsid w:val="441227EC"/>
    <w:multiLevelType w:val="hybridMultilevel"/>
    <w:tmpl w:val="BAF8558A"/>
    <w:lvl w:ilvl="0" w:tplc="CD000E6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B094CD2"/>
    <w:multiLevelType w:val="multilevel"/>
    <w:tmpl w:val="266424D6"/>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0" w15:restartNumberingAfterBreak="0">
    <w:nsid w:val="511E4421"/>
    <w:multiLevelType w:val="hybridMultilevel"/>
    <w:tmpl w:val="48FEA8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6BB24C11"/>
    <w:multiLevelType w:val="hybridMultilevel"/>
    <w:tmpl w:val="C8668B64"/>
    <w:lvl w:ilvl="0" w:tplc="D6F8695E">
      <w:numFmt w:val="bullet"/>
      <w:lvlText w:val="-"/>
      <w:lvlJc w:val="left"/>
      <w:pPr>
        <w:ind w:left="984" w:hanging="360"/>
      </w:pPr>
      <w:rPr>
        <w:rFonts w:ascii="Century Gothic" w:eastAsiaTheme="minorHAnsi" w:hAnsi="Century Gothic" w:cstheme="minorBidi" w:hint="default"/>
      </w:rPr>
    </w:lvl>
    <w:lvl w:ilvl="1" w:tplc="04060003" w:tentative="1">
      <w:start w:val="1"/>
      <w:numFmt w:val="bullet"/>
      <w:lvlText w:val="o"/>
      <w:lvlJc w:val="left"/>
      <w:pPr>
        <w:ind w:left="1704" w:hanging="360"/>
      </w:pPr>
      <w:rPr>
        <w:rFonts w:ascii="Courier New" w:hAnsi="Courier New" w:cs="Courier New" w:hint="default"/>
      </w:rPr>
    </w:lvl>
    <w:lvl w:ilvl="2" w:tplc="04060005" w:tentative="1">
      <w:start w:val="1"/>
      <w:numFmt w:val="bullet"/>
      <w:lvlText w:val=""/>
      <w:lvlJc w:val="left"/>
      <w:pPr>
        <w:ind w:left="2424" w:hanging="360"/>
      </w:pPr>
      <w:rPr>
        <w:rFonts w:ascii="Wingdings" w:hAnsi="Wingdings" w:hint="default"/>
      </w:rPr>
    </w:lvl>
    <w:lvl w:ilvl="3" w:tplc="04060001" w:tentative="1">
      <w:start w:val="1"/>
      <w:numFmt w:val="bullet"/>
      <w:lvlText w:val=""/>
      <w:lvlJc w:val="left"/>
      <w:pPr>
        <w:ind w:left="3144" w:hanging="360"/>
      </w:pPr>
      <w:rPr>
        <w:rFonts w:ascii="Symbol" w:hAnsi="Symbol" w:hint="default"/>
      </w:rPr>
    </w:lvl>
    <w:lvl w:ilvl="4" w:tplc="04060003" w:tentative="1">
      <w:start w:val="1"/>
      <w:numFmt w:val="bullet"/>
      <w:lvlText w:val="o"/>
      <w:lvlJc w:val="left"/>
      <w:pPr>
        <w:ind w:left="3864" w:hanging="360"/>
      </w:pPr>
      <w:rPr>
        <w:rFonts w:ascii="Courier New" w:hAnsi="Courier New" w:cs="Courier New" w:hint="default"/>
      </w:rPr>
    </w:lvl>
    <w:lvl w:ilvl="5" w:tplc="04060005" w:tentative="1">
      <w:start w:val="1"/>
      <w:numFmt w:val="bullet"/>
      <w:lvlText w:val=""/>
      <w:lvlJc w:val="left"/>
      <w:pPr>
        <w:ind w:left="4584" w:hanging="360"/>
      </w:pPr>
      <w:rPr>
        <w:rFonts w:ascii="Wingdings" w:hAnsi="Wingdings" w:hint="default"/>
      </w:rPr>
    </w:lvl>
    <w:lvl w:ilvl="6" w:tplc="04060001" w:tentative="1">
      <w:start w:val="1"/>
      <w:numFmt w:val="bullet"/>
      <w:lvlText w:val=""/>
      <w:lvlJc w:val="left"/>
      <w:pPr>
        <w:ind w:left="5304" w:hanging="360"/>
      </w:pPr>
      <w:rPr>
        <w:rFonts w:ascii="Symbol" w:hAnsi="Symbol" w:hint="default"/>
      </w:rPr>
    </w:lvl>
    <w:lvl w:ilvl="7" w:tplc="04060003" w:tentative="1">
      <w:start w:val="1"/>
      <w:numFmt w:val="bullet"/>
      <w:lvlText w:val="o"/>
      <w:lvlJc w:val="left"/>
      <w:pPr>
        <w:ind w:left="6024" w:hanging="360"/>
      </w:pPr>
      <w:rPr>
        <w:rFonts w:ascii="Courier New" w:hAnsi="Courier New" w:cs="Courier New" w:hint="default"/>
      </w:rPr>
    </w:lvl>
    <w:lvl w:ilvl="8" w:tplc="04060005" w:tentative="1">
      <w:start w:val="1"/>
      <w:numFmt w:val="bullet"/>
      <w:lvlText w:val=""/>
      <w:lvlJc w:val="left"/>
      <w:pPr>
        <w:ind w:left="6744" w:hanging="360"/>
      </w:pPr>
      <w:rPr>
        <w:rFonts w:ascii="Wingdings" w:hAnsi="Wingdings" w:hint="default"/>
      </w:rPr>
    </w:lvl>
  </w:abstractNum>
  <w:abstractNum w:abstractNumId="22" w15:restartNumberingAfterBreak="0">
    <w:nsid w:val="6E85422E"/>
    <w:multiLevelType w:val="multilevel"/>
    <w:tmpl w:val="EE56FCB8"/>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3" w15:restartNumberingAfterBreak="0">
    <w:nsid w:val="6F072F91"/>
    <w:multiLevelType w:val="singleLevel"/>
    <w:tmpl w:val="04060001"/>
    <w:lvl w:ilvl="0">
      <w:start w:val="1"/>
      <w:numFmt w:val="bullet"/>
      <w:lvlText w:val=""/>
      <w:lvlJc w:val="left"/>
      <w:pPr>
        <w:ind w:left="360" w:hanging="360"/>
      </w:pPr>
      <w:rPr>
        <w:rFonts w:ascii="Symbol" w:hAnsi="Symbol" w:hint="default"/>
      </w:rPr>
    </w:lvl>
  </w:abstractNum>
  <w:abstractNum w:abstractNumId="24"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5"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25"/>
  </w:num>
  <w:num w:numId="2">
    <w:abstractNumId w:val="7"/>
  </w:num>
  <w:num w:numId="3">
    <w:abstractNumId w:val="6"/>
  </w:num>
  <w:num w:numId="4">
    <w:abstractNumId w:val="5"/>
  </w:num>
  <w:num w:numId="5">
    <w:abstractNumId w:val="4"/>
  </w:num>
  <w:num w:numId="6">
    <w:abstractNumId w:val="24"/>
  </w:num>
  <w:num w:numId="7">
    <w:abstractNumId w:val="3"/>
  </w:num>
  <w:num w:numId="8">
    <w:abstractNumId w:val="2"/>
  </w:num>
  <w:num w:numId="9">
    <w:abstractNumId w:val="1"/>
  </w:num>
  <w:num w:numId="10">
    <w:abstractNumId w:val="0"/>
  </w:num>
  <w:num w:numId="11">
    <w:abstractNumId w:val="8"/>
  </w:num>
  <w:num w:numId="12">
    <w:abstractNumId w:val="24"/>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6"/>
  </w:num>
  <w:num w:numId="14">
    <w:abstractNumId w:val="23"/>
  </w:num>
  <w:num w:numId="15">
    <w:abstractNumId w:val="19"/>
  </w:num>
  <w:num w:numId="16">
    <w:abstractNumId w:val="20"/>
  </w:num>
  <w:num w:numId="17">
    <w:abstractNumId w:val="22"/>
  </w:num>
  <w:num w:numId="18">
    <w:abstractNumId w:val="17"/>
  </w:num>
  <w:num w:numId="19">
    <w:abstractNumId w:val="21"/>
  </w:num>
  <w:num w:numId="20">
    <w:abstractNumId w:val="10"/>
  </w:num>
  <w:num w:numId="21">
    <w:abstractNumId w:val="13"/>
  </w:num>
  <w:num w:numId="22">
    <w:abstractNumId w:val="14"/>
  </w:num>
  <w:num w:numId="23">
    <w:abstractNumId w:val="11"/>
  </w:num>
  <w:num w:numId="24">
    <w:abstractNumId w:val="15"/>
  </w:num>
  <w:num w:numId="25">
    <w:abstractNumId w:val="9"/>
  </w:num>
  <w:num w:numId="26">
    <w:abstractNumId w:val="1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304"/>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416"/>
    <w:rsid w:val="00004865"/>
    <w:rsid w:val="000216B0"/>
    <w:rsid w:val="0002357F"/>
    <w:rsid w:val="00031211"/>
    <w:rsid w:val="00036700"/>
    <w:rsid w:val="00044258"/>
    <w:rsid w:val="00066313"/>
    <w:rsid w:val="00070C96"/>
    <w:rsid w:val="000711D2"/>
    <w:rsid w:val="00084F85"/>
    <w:rsid w:val="00085E14"/>
    <w:rsid w:val="00090BA7"/>
    <w:rsid w:val="000943D9"/>
    <w:rsid w:val="00094AB4"/>
    <w:rsid w:val="00094ABD"/>
    <w:rsid w:val="000A2951"/>
    <w:rsid w:val="000A33D8"/>
    <w:rsid w:val="000A704B"/>
    <w:rsid w:val="000E57D9"/>
    <w:rsid w:val="001227B7"/>
    <w:rsid w:val="00123CA6"/>
    <w:rsid w:val="00123F2D"/>
    <w:rsid w:val="00127FF6"/>
    <w:rsid w:val="0013244F"/>
    <w:rsid w:val="00141764"/>
    <w:rsid w:val="00142660"/>
    <w:rsid w:val="001464AF"/>
    <w:rsid w:val="001772C1"/>
    <w:rsid w:val="00177A46"/>
    <w:rsid w:val="00181CCE"/>
    <w:rsid w:val="00182651"/>
    <w:rsid w:val="00197874"/>
    <w:rsid w:val="001A3AB8"/>
    <w:rsid w:val="001A5DA5"/>
    <w:rsid w:val="00210DD8"/>
    <w:rsid w:val="00224306"/>
    <w:rsid w:val="00226A27"/>
    <w:rsid w:val="00237D46"/>
    <w:rsid w:val="00244D70"/>
    <w:rsid w:val="00272A02"/>
    <w:rsid w:val="00280D1F"/>
    <w:rsid w:val="00286FF2"/>
    <w:rsid w:val="00292882"/>
    <w:rsid w:val="002B0429"/>
    <w:rsid w:val="002C7E68"/>
    <w:rsid w:val="002D1089"/>
    <w:rsid w:val="002D54E6"/>
    <w:rsid w:val="002E74A4"/>
    <w:rsid w:val="002F4062"/>
    <w:rsid w:val="00300CE8"/>
    <w:rsid w:val="00302783"/>
    <w:rsid w:val="00303A99"/>
    <w:rsid w:val="00304FC8"/>
    <w:rsid w:val="00305028"/>
    <w:rsid w:val="00312BC0"/>
    <w:rsid w:val="003178DA"/>
    <w:rsid w:val="00324A34"/>
    <w:rsid w:val="00330B9E"/>
    <w:rsid w:val="00336244"/>
    <w:rsid w:val="00353B2D"/>
    <w:rsid w:val="0035484B"/>
    <w:rsid w:val="00363142"/>
    <w:rsid w:val="00365EF2"/>
    <w:rsid w:val="00366000"/>
    <w:rsid w:val="003768E5"/>
    <w:rsid w:val="00380A00"/>
    <w:rsid w:val="00391EF1"/>
    <w:rsid w:val="00392BE0"/>
    <w:rsid w:val="003A059B"/>
    <w:rsid w:val="003A5279"/>
    <w:rsid w:val="003B35B0"/>
    <w:rsid w:val="003C4F9F"/>
    <w:rsid w:val="003C60F1"/>
    <w:rsid w:val="003D2A65"/>
    <w:rsid w:val="003E06E9"/>
    <w:rsid w:val="003F1D5F"/>
    <w:rsid w:val="00424709"/>
    <w:rsid w:val="00432E75"/>
    <w:rsid w:val="00433ECE"/>
    <w:rsid w:val="00434583"/>
    <w:rsid w:val="00451AA1"/>
    <w:rsid w:val="0046051D"/>
    <w:rsid w:val="00471C03"/>
    <w:rsid w:val="004772F7"/>
    <w:rsid w:val="004C01B2"/>
    <w:rsid w:val="004F3668"/>
    <w:rsid w:val="004F4566"/>
    <w:rsid w:val="0051011D"/>
    <w:rsid w:val="00510BA6"/>
    <w:rsid w:val="00534F02"/>
    <w:rsid w:val="005667A8"/>
    <w:rsid w:val="00567EA4"/>
    <w:rsid w:val="005720E4"/>
    <w:rsid w:val="00575A6A"/>
    <w:rsid w:val="00590714"/>
    <w:rsid w:val="00597D4B"/>
    <w:rsid w:val="00597FC3"/>
    <w:rsid w:val="005A28D4"/>
    <w:rsid w:val="005B0FCA"/>
    <w:rsid w:val="005C5F97"/>
    <w:rsid w:val="005C767C"/>
    <w:rsid w:val="005D08E6"/>
    <w:rsid w:val="005D102E"/>
    <w:rsid w:val="005D2ED4"/>
    <w:rsid w:val="005D6AB7"/>
    <w:rsid w:val="005E37AD"/>
    <w:rsid w:val="005F1292"/>
    <w:rsid w:val="005F1580"/>
    <w:rsid w:val="005F278E"/>
    <w:rsid w:val="005F3ED8"/>
    <w:rsid w:val="00602568"/>
    <w:rsid w:val="00624264"/>
    <w:rsid w:val="00627C6D"/>
    <w:rsid w:val="006357F5"/>
    <w:rsid w:val="00646579"/>
    <w:rsid w:val="00655B49"/>
    <w:rsid w:val="00667657"/>
    <w:rsid w:val="006742FC"/>
    <w:rsid w:val="00681D83"/>
    <w:rsid w:val="006900C2"/>
    <w:rsid w:val="0069663A"/>
    <w:rsid w:val="006B30A9"/>
    <w:rsid w:val="006C2690"/>
    <w:rsid w:val="006C3731"/>
    <w:rsid w:val="006E10E2"/>
    <w:rsid w:val="006F33BD"/>
    <w:rsid w:val="006F4225"/>
    <w:rsid w:val="006F7CA9"/>
    <w:rsid w:val="0070267E"/>
    <w:rsid w:val="00704DF4"/>
    <w:rsid w:val="00706E32"/>
    <w:rsid w:val="007402B6"/>
    <w:rsid w:val="007546AF"/>
    <w:rsid w:val="00754AC0"/>
    <w:rsid w:val="00757F25"/>
    <w:rsid w:val="00764EBC"/>
    <w:rsid w:val="00765934"/>
    <w:rsid w:val="007A0108"/>
    <w:rsid w:val="007A71C3"/>
    <w:rsid w:val="007B7DF1"/>
    <w:rsid w:val="007E373C"/>
    <w:rsid w:val="0080283D"/>
    <w:rsid w:val="0080478E"/>
    <w:rsid w:val="008065AE"/>
    <w:rsid w:val="00816E5F"/>
    <w:rsid w:val="00822896"/>
    <w:rsid w:val="00827D11"/>
    <w:rsid w:val="00840EEC"/>
    <w:rsid w:val="00843676"/>
    <w:rsid w:val="00847BCD"/>
    <w:rsid w:val="00865768"/>
    <w:rsid w:val="00877E46"/>
    <w:rsid w:val="00887486"/>
    <w:rsid w:val="00892D08"/>
    <w:rsid w:val="00893791"/>
    <w:rsid w:val="008A7BDC"/>
    <w:rsid w:val="008B5E7D"/>
    <w:rsid w:val="008B77BC"/>
    <w:rsid w:val="008B789C"/>
    <w:rsid w:val="008C452C"/>
    <w:rsid w:val="008D0D9E"/>
    <w:rsid w:val="008D2F58"/>
    <w:rsid w:val="008D4542"/>
    <w:rsid w:val="008D5534"/>
    <w:rsid w:val="008E4465"/>
    <w:rsid w:val="008E5A6D"/>
    <w:rsid w:val="008F32DF"/>
    <w:rsid w:val="008F4D20"/>
    <w:rsid w:val="008F63E1"/>
    <w:rsid w:val="00920A2B"/>
    <w:rsid w:val="009351FF"/>
    <w:rsid w:val="00943679"/>
    <w:rsid w:val="00951B25"/>
    <w:rsid w:val="00957765"/>
    <w:rsid w:val="009609C7"/>
    <w:rsid w:val="00967760"/>
    <w:rsid w:val="00970732"/>
    <w:rsid w:val="00983B74"/>
    <w:rsid w:val="00990263"/>
    <w:rsid w:val="00995680"/>
    <w:rsid w:val="00996302"/>
    <w:rsid w:val="009A4CCC"/>
    <w:rsid w:val="009A77A1"/>
    <w:rsid w:val="009E4B94"/>
    <w:rsid w:val="009F361B"/>
    <w:rsid w:val="00A47287"/>
    <w:rsid w:val="00A52410"/>
    <w:rsid w:val="00A63FFA"/>
    <w:rsid w:val="00A65236"/>
    <w:rsid w:val="00A653CA"/>
    <w:rsid w:val="00A72A08"/>
    <w:rsid w:val="00A75904"/>
    <w:rsid w:val="00A80B0A"/>
    <w:rsid w:val="00A92899"/>
    <w:rsid w:val="00AD405D"/>
    <w:rsid w:val="00AE2CC4"/>
    <w:rsid w:val="00AF024B"/>
    <w:rsid w:val="00AF1D02"/>
    <w:rsid w:val="00B00D92"/>
    <w:rsid w:val="00B019B1"/>
    <w:rsid w:val="00B03D32"/>
    <w:rsid w:val="00B1488F"/>
    <w:rsid w:val="00B304D6"/>
    <w:rsid w:val="00B445B2"/>
    <w:rsid w:val="00B44B2F"/>
    <w:rsid w:val="00B53204"/>
    <w:rsid w:val="00B55439"/>
    <w:rsid w:val="00B9062E"/>
    <w:rsid w:val="00BA162F"/>
    <w:rsid w:val="00BB300E"/>
    <w:rsid w:val="00BD17C7"/>
    <w:rsid w:val="00BD2CBD"/>
    <w:rsid w:val="00BD4D69"/>
    <w:rsid w:val="00BD7B46"/>
    <w:rsid w:val="00C07799"/>
    <w:rsid w:val="00C10538"/>
    <w:rsid w:val="00C10942"/>
    <w:rsid w:val="00C150F2"/>
    <w:rsid w:val="00C308FE"/>
    <w:rsid w:val="00C54783"/>
    <w:rsid w:val="00C5636A"/>
    <w:rsid w:val="00C57CA6"/>
    <w:rsid w:val="00C737BB"/>
    <w:rsid w:val="00CB2DB1"/>
    <w:rsid w:val="00CB4542"/>
    <w:rsid w:val="00CB6701"/>
    <w:rsid w:val="00CC6322"/>
    <w:rsid w:val="00CD27CC"/>
    <w:rsid w:val="00CE2408"/>
    <w:rsid w:val="00CE750F"/>
    <w:rsid w:val="00CF0149"/>
    <w:rsid w:val="00D044A7"/>
    <w:rsid w:val="00D10974"/>
    <w:rsid w:val="00D76594"/>
    <w:rsid w:val="00D81055"/>
    <w:rsid w:val="00D82A69"/>
    <w:rsid w:val="00D83970"/>
    <w:rsid w:val="00D84D54"/>
    <w:rsid w:val="00D84F21"/>
    <w:rsid w:val="00D92765"/>
    <w:rsid w:val="00D94499"/>
    <w:rsid w:val="00D96141"/>
    <w:rsid w:val="00D975D6"/>
    <w:rsid w:val="00DA7CFE"/>
    <w:rsid w:val="00DB31AF"/>
    <w:rsid w:val="00DB6978"/>
    <w:rsid w:val="00DC2328"/>
    <w:rsid w:val="00DD458A"/>
    <w:rsid w:val="00DE2B28"/>
    <w:rsid w:val="00DF0CE6"/>
    <w:rsid w:val="00E0344E"/>
    <w:rsid w:val="00E0684D"/>
    <w:rsid w:val="00E22A86"/>
    <w:rsid w:val="00E249AB"/>
    <w:rsid w:val="00E379AC"/>
    <w:rsid w:val="00E40422"/>
    <w:rsid w:val="00E46416"/>
    <w:rsid w:val="00E603F3"/>
    <w:rsid w:val="00E67365"/>
    <w:rsid w:val="00E71908"/>
    <w:rsid w:val="00E75CA1"/>
    <w:rsid w:val="00E84002"/>
    <w:rsid w:val="00EA2E2E"/>
    <w:rsid w:val="00EB060E"/>
    <w:rsid w:val="00EB4324"/>
    <w:rsid w:val="00EB5779"/>
    <w:rsid w:val="00EC0065"/>
    <w:rsid w:val="00EC43C7"/>
    <w:rsid w:val="00EE4723"/>
    <w:rsid w:val="00F031ED"/>
    <w:rsid w:val="00F2068D"/>
    <w:rsid w:val="00F3572B"/>
    <w:rsid w:val="00F517D2"/>
    <w:rsid w:val="00F559C5"/>
    <w:rsid w:val="00F716A2"/>
    <w:rsid w:val="00F87EF3"/>
    <w:rsid w:val="00FA57F8"/>
    <w:rsid w:val="00FB1347"/>
    <w:rsid w:val="00FC24E0"/>
    <w:rsid w:val="00FD1422"/>
    <w:rsid w:val="00FE2B58"/>
    <w:rsid w:val="00FE2C9C"/>
    <w:rsid w:val="00FE3C0C"/>
    <w:rsid w:val="00FF142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59A53496-BF86-4E28-BD7A-A2CAF487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22" w:qFormat="1"/>
    <w:lsdException w:name="Emphasis" w:semiHidden="1"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B46"/>
    <w:rPr>
      <w:sz w:val="18"/>
    </w:rPr>
  </w:style>
  <w:style w:type="paragraph" w:styleId="Overskrift1">
    <w:name w:val="heading 1"/>
    <w:basedOn w:val="Normal"/>
    <w:next w:val="Normal"/>
    <w:link w:val="Overskrift1Tegn"/>
    <w:uiPriority w:val="1"/>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uiPriority w:val="2"/>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D92765"/>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21"/>
    <w:semiHidden/>
    <w:rsid w:val="006742FC"/>
    <w:pPr>
      <w:spacing w:line="240" w:lineRule="atLeast"/>
      <w:ind w:left="-170" w:right="-170"/>
    </w:pPr>
    <w:rPr>
      <w:sz w:val="16"/>
    </w:rPr>
  </w:style>
  <w:style w:type="character" w:customStyle="1" w:styleId="SidefodTegn">
    <w:name w:val="Sidefod Tegn"/>
    <w:basedOn w:val="Standardskrifttypeiafsnit"/>
    <w:link w:val="Sidefod"/>
    <w:uiPriority w:val="21"/>
    <w:semiHidden/>
    <w:rsid w:val="00602568"/>
    <w:rPr>
      <w:sz w:val="16"/>
    </w:rPr>
  </w:style>
  <w:style w:type="character" w:customStyle="1" w:styleId="Overskrift1Tegn">
    <w:name w:val="Overskrift 1 Tegn"/>
    <w:basedOn w:val="Standardskrifttypeiafsnit"/>
    <w:link w:val="Overskrift1"/>
    <w:uiPriority w:val="1"/>
    <w:rsid w:val="002F4062"/>
    <w:rPr>
      <w:rFonts w:eastAsiaTheme="majorEastAsia" w:cstheme="majorBidi"/>
      <w:bCs/>
      <w:sz w:val="58"/>
      <w:szCs w:val="28"/>
    </w:rPr>
  </w:style>
  <w:style w:type="character" w:customStyle="1" w:styleId="Overskrift2Tegn">
    <w:name w:val="Overskrift 2 Tegn"/>
    <w:basedOn w:val="Standardskrifttypeiafsnit"/>
    <w:link w:val="Overskrift2"/>
    <w:uiPriority w:val="2"/>
    <w:rsid w:val="00044258"/>
    <w:rPr>
      <w:rFonts w:eastAsiaTheme="majorEastAsia" w:cstheme="majorBidi"/>
      <w:b/>
      <w:bCs/>
      <w:szCs w:val="26"/>
    </w:rPr>
  </w:style>
  <w:style w:type="character" w:customStyle="1" w:styleId="Overskrift3Tegn">
    <w:name w:val="Overskrift 3 Tegn"/>
    <w:basedOn w:val="Standardskrifttypeiafsnit"/>
    <w:link w:val="Overskrift3"/>
    <w:uiPriority w:val="2"/>
    <w:rsid w:val="00D92765"/>
    <w:rPr>
      <w:rFonts w:eastAsiaTheme="majorEastAsia" w:cstheme="majorBidi"/>
      <w:b/>
      <w:bCs/>
      <w:sz w:val="18"/>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22"/>
    <w:qFormat/>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uiPriority w:val="8"/>
    <w:semiHidden/>
    <w:rsid w:val="00363142"/>
    <w:rPr>
      <w:noProof/>
      <w:sz w:val="22"/>
    </w:rPr>
  </w:style>
  <w:style w:type="paragraph" w:customStyle="1" w:styleId="Template-Adresse">
    <w:name w:val="Template - Adresse"/>
    <w:basedOn w:val="Template"/>
    <w:uiPriority w:val="8"/>
    <w:semiHidden/>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uiPriority w:val="99"/>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paragraph" w:customStyle="1" w:styleId="Default">
    <w:name w:val="Default"/>
    <w:rsid w:val="00E46416"/>
    <w:pPr>
      <w:autoSpaceDE w:val="0"/>
      <w:autoSpaceDN w:val="0"/>
      <w:adjustRightInd w:val="0"/>
      <w:spacing w:line="240" w:lineRule="auto"/>
    </w:pPr>
    <w:rPr>
      <w:rFonts w:ascii="Verdana" w:hAnsi="Verdana" w:cs="Verdana"/>
      <w:color w:val="000000"/>
      <w:sz w:val="24"/>
      <w:szCs w:val="24"/>
    </w:rPr>
  </w:style>
  <w:style w:type="paragraph" w:styleId="Listeafsnit">
    <w:name w:val="List Paragraph"/>
    <w:basedOn w:val="Normal"/>
    <w:uiPriority w:val="99"/>
    <w:semiHidden/>
    <w:qFormat/>
    <w:rsid w:val="00E67365"/>
    <w:pPr>
      <w:ind w:left="720"/>
      <w:contextualSpacing/>
    </w:pPr>
  </w:style>
  <w:style w:type="character" w:styleId="Fodnotehenvisning">
    <w:name w:val="footnote reference"/>
    <w:basedOn w:val="Standardskrifttypeiafsnit"/>
    <w:uiPriority w:val="21"/>
    <w:semiHidden/>
    <w:rsid w:val="00E22A86"/>
    <w:rPr>
      <w:vertAlign w:val="superscript"/>
    </w:rPr>
  </w:style>
  <w:style w:type="paragraph" w:customStyle="1" w:styleId="text">
    <w:name w:val="text"/>
    <w:basedOn w:val="Normal"/>
    <w:rsid w:val="00C737BB"/>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312056">
      <w:bodyDiv w:val="1"/>
      <w:marLeft w:val="0"/>
      <w:marRight w:val="0"/>
      <w:marTop w:val="0"/>
      <w:marBottom w:val="0"/>
      <w:divBdr>
        <w:top w:val="none" w:sz="0" w:space="0" w:color="auto"/>
        <w:left w:val="none" w:sz="0" w:space="0" w:color="auto"/>
        <w:bottom w:val="none" w:sz="0" w:space="0" w:color="auto"/>
        <w:right w:val="none" w:sz="0" w:space="0" w:color="auto"/>
      </w:divBdr>
      <w:divsChild>
        <w:div w:id="863328194">
          <w:marLeft w:val="0"/>
          <w:marRight w:val="0"/>
          <w:marTop w:val="0"/>
          <w:marBottom w:val="0"/>
          <w:divBdr>
            <w:top w:val="none" w:sz="0" w:space="0" w:color="auto"/>
            <w:left w:val="none" w:sz="0" w:space="0" w:color="auto"/>
            <w:bottom w:val="none" w:sz="0" w:space="0" w:color="auto"/>
            <w:right w:val="none" w:sz="0" w:space="0" w:color="auto"/>
          </w:divBdr>
          <w:divsChild>
            <w:div w:id="1619023699">
              <w:marLeft w:val="0"/>
              <w:marRight w:val="0"/>
              <w:marTop w:val="0"/>
              <w:marBottom w:val="0"/>
              <w:divBdr>
                <w:top w:val="none" w:sz="0" w:space="0" w:color="auto"/>
                <w:left w:val="none" w:sz="0" w:space="0" w:color="auto"/>
                <w:bottom w:val="none" w:sz="0" w:space="0" w:color="auto"/>
                <w:right w:val="none" w:sz="0" w:space="0" w:color="auto"/>
              </w:divBdr>
              <w:divsChild>
                <w:div w:id="13291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14498">
      <w:bodyDiv w:val="1"/>
      <w:marLeft w:val="0"/>
      <w:marRight w:val="0"/>
      <w:marTop w:val="0"/>
      <w:marBottom w:val="0"/>
      <w:divBdr>
        <w:top w:val="none" w:sz="0" w:space="0" w:color="auto"/>
        <w:left w:val="none" w:sz="0" w:space="0" w:color="auto"/>
        <w:bottom w:val="none" w:sz="0" w:space="0" w:color="auto"/>
        <w:right w:val="none" w:sz="0" w:space="0" w:color="auto"/>
      </w:divBdr>
      <w:divsChild>
        <w:div w:id="917128419">
          <w:marLeft w:val="0"/>
          <w:marRight w:val="0"/>
          <w:marTop w:val="0"/>
          <w:marBottom w:val="0"/>
          <w:divBdr>
            <w:top w:val="none" w:sz="0" w:space="0" w:color="auto"/>
            <w:left w:val="none" w:sz="0" w:space="0" w:color="auto"/>
            <w:bottom w:val="none" w:sz="0" w:space="0" w:color="auto"/>
            <w:right w:val="none" w:sz="0" w:space="0" w:color="auto"/>
          </w:divBdr>
          <w:divsChild>
            <w:div w:id="225410145">
              <w:marLeft w:val="0"/>
              <w:marRight w:val="0"/>
              <w:marTop w:val="0"/>
              <w:marBottom w:val="0"/>
              <w:divBdr>
                <w:top w:val="none" w:sz="0" w:space="0" w:color="auto"/>
                <w:left w:val="none" w:sz="0" w:space="0" w:color="auto"/>
                <w:bottom w:val="none" w:sz="0" w:space="0" w:color="auto"/>
                <w:right w:val="none" w:sz="0" w:space="0" w:color="auto"/>
              </w:divBdr>
              <w:divsChild>
                <w:div w:id="17381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dk/url?sa=i&amp;rct=j&amp;q=&amp;esrc=s&amp;source=images&amp;cd=&amp;cad=rja&amp;uact=8&amp;ved=0ahUKEwjWvfT2wLXVAhXEYVAKHRNFCUoQjRwIBw&amp;url=http://amtsavisen.dk/randers/Se-hvor-de-nye-cykelstier-skal-ligge/artikel/246045&amp;psig=AFQjCNFnZCKswwIwYbDArusUwyfnwyfbHg&amp;ust=1501658721899876"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DWE\Templates\Rapport%20A4.dotx" TargetMode="External"/></Relationships>
</file>

<file path=word/theme/theme1.xml><?xml version="1.0" encoding="utf-8"?>
<a:theme xmlns:a="http://schemas.openxmlformats.org/drawingml/2006/main" name="Office Theme">
  <a:themeElements>
    <a:clrScheme name="Nordfyns Kommune">
      <a:dk1>
        <a:sysClr val="windowText" lastClr="000000"/>
      </a:dk1>
      <a:lt1>
        <a:sysClr val="window" lastClr="FFFFFF"/>
      </a:lt1>
      <a:dk2>
        <a:srgbClr val="009DE1"/>
      </a:dk2>
      <a:lt2>
        <a:srgbClr val="00A94F"/>
      </a:lt2>
      <a:accent1>
        <a:srgbClr val="C9DC50"/>
      </a:accent1>
      <a:accent2>
        <a:srgbClr val="F9ED32"/>
      </a:accent2>
      <a:accent3>
        <a:srgbClr val="C81D0B"/>
      </a:accent3>
      <a:accent4>
        <a:srgbClr val="A01D29"/>
      </a:accent4>
      <a:accent5>
        <a:srgbClr val="E31E36"/>
      </a:accent5>
      <a:accent6>
        <a:srgbClr val="EFECE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5ABF5-1432-4738-BECC-DA293C5F9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A4.dotx</Template>
  <TotalTime>0</TotalTime>
  <Pages>19</Pages>
  <Words>2596</Words>
  <Characters>14647</Characters>
  <Application>Microsoft Office Word</Application>
  <DocSecurity>4</DocSecurity>
  <Lines>697</Lines>
  <Paragraphs>325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Nordfyns Kommune</Company>
  <LinksUpToDate>false</LinksUpToDate>
  <CharactersWithSpaces>16918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Nanna Skovbo Jepsen</dc:creator>
  <cp:lastModifiedBy>Lise-Lotte Simone Kragh</cp:lastModifiedBy>
  <cp:revision>2</cp:revision>
  <cp:lastPrinted>2018-03-07T13:21:00Z</cp:lastPrinted>
  <dcterms:created xsi:type="dcterms:W3CDTF">2022-03-21T21:05:00Z</dcterms:created>
  <dcterms:modified xsi:type="dcterms:W3CDTF">2022-03-21T21:05:00Z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MetadataId">
    <vt:lpwstr>23000293021-28153329388803</vt:lpwstr>
  </property>
  <property fmtid="{D5CDD505-2E9C-101B-9397-08002B2CF9AE}" pid="3" name="DocumentNumber">
    <vt:lpwstr>D2021-19489</vt:lpwstr>
  </property>
  <property fmtid="{D5CDD505-2E9C-101B-9397-08002B2CF9AE}" pid="4" name="DocumentContentId">
    <vt:lpwstr>3F2A57612A3C40F083E9D12F6A4AADD9</vt:lpwstr>
  </property>
  <property fmtid="{D5CDD505-2E9C-101B-9397-08002B2CF9AE}" pid="5" name="DocumentReadOnly">
    <vt:lpwstr>True</vt:lpwstr>
  </property>
  <property fmtid="{D5CDD505-2E9C-101B-9397-08002B2CF9AE}" pid="6" name="IsNovaDocument">
    <vt:lpwstr>True</vt:lpwstr>
  </property>
  <property fmtid="{D5CDD505-2E9C-101B-9397-08002B2CF9AE}" pid="7" name="ContentRemapped">
    <vt:lpwstr>true</vt:lpwstr>
  </property>
</Properties>
</file>